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968559845"/>
        <w:docPartObj>
          <w:docPartGallery w:val="Cover Pages"/>
          <w:docPartUnique/>
        </w:docPartObj>
      </w:sdtPr>
      <w:sdtContent>
        <w:p w14:paraId="110D0CE9" w14:textId="77777777" w:rsidR="00F1063F" w:rsidRDefault="00F1063F"/>
        <w:p w14:paraId="4644FBED" w14:textId="77777777" w:rsidR="00791BED" w:rsidRDefault="00F1063F" w:rsidP="00777697">
          <w:pPr>
            <w:spacing w:before="0" w:after="0"/>
          </w:pPr>
          <w:r>
            <w:rPr>
              <w:noProof/>
              <w:lang w:eastAsia="zh-CN"/>
            </w:rPr>
            <mc:AlternateContent>
              <mc:Choice Requires="wps">
                <w:drawing>
                  <wp:anchor distT="0" distB="0" distL="182880" distR="182880" simplePos="0" relativeHeight="251660288" behindDoc="0" locked="0" layoutInCell="1" allowOverlap="1" wp14:anchorId="6247C010" wp14:editId="5C8946BD">
                    <wp:simplePos x="0" y="0"/>
                    <wp:positionH relativeFrom="margin">
                      <wp:posOffset>121920</wp:posOffset>
                    </wp:positionH>
                    <wp:positionV relativeFrom="page">
                      <wp:posOffset>6507480</wp:posOffset>
                    </wp:positionV>
                    <wp:extent cx="5913120" cy="1962150"/>
                    <wp:effectExtent l="0" t="0" r="5080" b="6350"/>
                    <wp:wrapSquare wrapText="bothSides"/>
                    <wp:docPr id="131" name="Text Box 2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913120" cy="19621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12A3F09" w14:textId="23548E8B" w:rsidR="00F1063F" w:rsidRPr="00756FFE" w:rsidRDefault="00000000" w:rsidP="00756FFE">
                                <w:pPr>
                                  <w:pStyle w:val="Title"/>
                                  <w:spacing w:line="276" w:lineRule="auto"/>
                                </w:pPr>
                                <w:sdt>
                                  <w:sdtPr>
                                    <w:rPr>
                                      <w:rFonts w:asciiTheme="minorHAnsi" w:hAnsiTheme="minorHAnsi" w:cstheme="minorHAnsi"/>
                                      <w:color w:val="09539E"/>
                                    </w:rPr>
                                    <w:alias w:val="Title"/>
                                    <w:tag w:val=""/>
                                    <w:id w:val="151731938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 w:rsidR="00256C70" w:rsidRPr="00B72BE1">
                                      <w:rPr>
                                        <w:rFonts w:asciiTheme="minorHAnsi" w:hAnsiTheme="minorHAnsi" w:cstheme="minorHAnsi"/>
                                        <w:color w:val="09539E"/>
                                      </w:rPr>
                                      <w:t>Programming and Web Development</w:t>
                                    </w:r>
                                    <w:r w:rsidR="007533D9" w:rsidRPr="00B72BE1">
                                      <w:rPr>
                                        <w:rFonts w:asciiTheme="minorHAnsi" w:hAnsiTheme="minorHAnsi" w:cstheme="minorHAnsi"/>
                                        <w:color w:val="09539E"/>
                                      </w:rPr>
                                      <w:t xml:space="preserve"> </w:t>
                                    </w:r>
                                    <w:r w:rsidR="00B338D7" w:rsidRPr="00B72BE1">
                                      <w:rPr>
                                        <w:rFonts w:asciiTheme="minorHAnsi" w:hAnsiTheme="minorHAnsi" w:cstheme="minorHAnsi"/>
                                        <w:color w:val="09539E"/>
                                      </w:rPr>
                                      <w:t>Credentials of Value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rFonts w:ascii="Barlow Semi Condensed" w:hAnsi="Barlow Semi Condensed"/>
                                    <w:bCs/>
                                    <w:caps/>
                                    <w:color w:val="767171" w:themeColor="background2" w:themeShade="80"/>
                                    <w:sz w:val="20"/>
                                    <w:szCs w:val="20"/>
                                  </w:rPr>
                                  <w:alias w:val="Subtitle"/>
                                  <w:tag w:val=""/>
                                  <w:id w:val="-2090151685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Content>
                                  <w:p w14:paraId="6CC0FECE" w14:textId="77777777" w:rsidR="00F1063F" w:rsidRPr="00756FFE" w:rsidRDefault="00756FFE" w:rsidP="00756FFE">
                                    <w:pPr>
                                      <w:pStyle w:val="Title"/>
                                      <w:spacing w:line="276" w:lineRule="auto"/>
                                      <w:rPr>
                                        <w:rFonts w:ascii="Barlow Semi Condensed" w:hAnsi="Barlow Semi Condensed"/>
                                        <w:b w:val="0"/>
                                        <w:caps/>
                                        <w:color w:val="767171" w:themeColor="background2" w:themeShade="80"/>
                                        <w:sz w:val="20"/>
                                        <w:szCs w:val="20"/>
                                      </w:rPr>
                                    </w:pPr>
                                    <w:r w:rsidRPr="00B72BE1">
                                      <w:rPr>
                                        <w:rFonts w:ascii="Barlow Semi Condensed" w:hAnsi="Barlow Semi Condensed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</w:rPr>
                                      <w:t>September</w:t>
                                    </w:r>
                                    <w:r w:rsidRPr="00B72BE1">
                                      <w:rPr>
                                        <w:rFonts w:ascii="Barlow Semi Condensed" w:hAnsi="Barlow Semi Condensed"/>
                                        <w:bCs/>
                                        <w:caps/>
                                        <w:color w:val="767171" w:themeColor="background2" w:themeShade="80"/>
                                        <w:sz w:val="20"/>
                                        <w:szCs w:val="20"/>
                                      </w:rPr>
                                      <w:t>, 2023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247C01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1" o:spid="_x0000_s1026" type="#_x0000_t202" style="position:absolute;margin-left:9.6pt;margin-top:512.4pt;width:465.6pt;height:154.5pt;z-index:251660288;visibility:visible;mso-wrap-style:square;mso-width-percent:0;mso-height-percent: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" filled="f" stroked="f" strokeweight=".5pt">
                    <v:textbox inset="0,0,0,0">
                      <w:txbxContent>
                        <w:p w14:paraId="212A3F09" w14:textId="23548E8B" w:rsidR="00F1063F" w:rsidRPr="00756FFE" w:rsidRDefault="00000000" w:rsidP="00756FFE">
                          <w:pPr>
                            <w:pStyle w:val="Title"/>
                            <w:spacing w:line="276" w:lineRule="auto"/>
                          </w:pPr>
                          <w:sdt>
                            <w:sdtPr>
                              <w:rPr>
                                <w:rFonts w:asciiTheme="minorHAnsi" w:hAnsiTheme="minorHAnsi" w:cstheme="minorHAnsi"/>
                                <w:color w:val="09539E"/>
                              </w:rPr>
                              <w:alias w:val="Title"/>
                              <w:tag w:val=""/>
                              <w:id w:val="151731938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 w:rsidR="00256C70" w:rsidRPr="00B72BE1">
                                <w:rPr>
                                  <w:rFonts w:asciiTheme="minorHAnsi" w:hAnsiTheme="minorHAnsi" w:cstheme="minorHAnsi"/>
                                  <w:color w:val="09539E"/>
                                </w:rPr>
                                <w:t>Programming and Web Development</w:t>
                              </w:r>
                              <w:r w:rsidR="007533D9" w:rsidRPr="00B72BE1">
                                <w:rPr>
                                  <w:rFonts w:asciiTheme="minorHAnsi" w:hAnsiTheme="minorHAnsi" w:cstheme="minorHAnsi"/>
                                  <w:color w:val="09539E"/>
                                </w:rPr>
                                <w:t xml:space="preserve"> </w:t>
                              </w:r>
                              <w:r w:rsidR="00B338D7" w:rsidRPr="00B72BE1">
                                <w:rPr>
                                  <w:rFonts w:asciiTheme="minorHAnsi" w:hAnsiTheme="minorHAnsi" w:cstheme="minorHAnsi"/>
                                  <w:color w:val="09539E"/>
                                </w:rPr>
                                <w:t>Credentials of Value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rFonts w:ascii="Barlow Semi Condensed" w:hAnsi="Barlow Semi Condensed"/>
                              <w:bCs/>
                              <w:caps/>
                              <w:color w:val="767171" w:themeColor="background2" w:themeShade="80"/>
                              <w:sz w:val="20"/>
                              <w:szCs w:val="20"/>
                            </w:rPr>
                            <w:alias w:val="Subtitle"/>
                            <w:tag w:val=""/>
                            <w:id w:val="-2090151685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Content>
                            <w:p w14:paraId="6CC0FECE" w14:textId="77777777" w:rsidR="00F1063F" w:rsidRPr="00756FFE" w:rsidRDefault="00756FFE" w:rsidP="00756FFE">
                              <w:pPr>
                                <w:pStyle w:val="Title"/>
                                <w:spacing w:line="276" w:lineRule="auto"/>
                                <w:rPr>
                                  <w:rFonts w:ascii="Barlow Semi Condensed" w:hAnsi="Barlow Semi Condensed"/>
                                  <w:b w:val="0"/>
                                  <w:caps/>
                                  <w:color w:val="767171" w:themeColor="background2" w:themeShade="80"/>
                                  <w:sz w:val="20"/>
                                  <w:szCs w:val="20"/>
                                </w:rPr>
                              </w:pPr>
                              <w:r w:rsidRPr="00B72BE1">
                                <w:rPr>
                                  <w:rFonts w:ascii="Barlow Semi Condensed" w:hAnsi="Barlow Semi Condensed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</w:rPr>
                                <w:t>September</w:t>
                              </w:r>
                              <w:r w:rsidRPr="00B72BE1">
                                <w:rPr>
                                  <w:rFonts w:ascii="Barlow Semi Condensed" w:hAnsi="Barlow Semi Condensed"/>
                                  <w:bCs/>
                                  <w:caps/>
                                  <w:color w:val="767171" w:themeColor="background2" w:themeShade="80"/>
                                  <w:sz w:val="20"/>
                                  <w:szCs w:val="20"/>
                                </w:rPr>
                                <w:t>, 2023</w:t>
                              </w:r>
                            </w:p>
                          </w:sdtContent>
                        </w:sdt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  <w:r>
            <w:br w:type="page"/>
          </w:r>
        </w:p>
        <w:p w14:paraId="52474414" w14:textId="33B69AC6" w:rsidR="00B72BE1" w:rsidRDefault="00B72BE1" w:rsidP="00777697">
          <w:pPr>
            <w:spacing w:before="0" w:after="0"/>
            <w:rPr>
              <w:b/>
              <w:bCs/>
              <w:color w:val="1E434C"/>
              <w:sz w:val="24"/>
            </w:rPr>
          </w:pPr>
          <w:r>
            <w:rPr>
              <w:b/>
              <w:bCs/>
              <w:color w:val="1E434C"/>
              <w:sz w:val="24"/>
            </w:rPr>
            <w:lastRenderedPageBreak/>
            <w:t xml:space="preserve">Safety Credential: </w:t>
          </w:r>
        </w:p>
        <w:p w14:paraId="70C19153" w14:textId="77777777" w:rsidR="00B72BE1" w:rsidRDefault="00B72BE1" w:rsidP="00777697">
          <w:pPr>
            <w:spacing w:before="0" w:after="0"/>
            <w:rPr>
              <w:b/>
              <w:bCs/>
              <w:color w:val="1E434C"/>
              <w:sz w:val="24"/>
            </w:rPr>
          </w:pPr>
        </w:p>
        <w:p w14:paraId="58C68064" w14:textId="1F58E6E7" w:rsidR="00B72BE1" w:rsidRPr="00415145" w:rsidRDefault="00F26F55" w:rsidP="00415145">
          <w:pPr>
            <w:pStyle w:val="ListParagraph"/>
            <w:numPr>
              <w:ilvl w:val="0"/>
              <w:numId w:val="41"/>
            </w:num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cstheme="minorHAnsi"/>
              <w:color w:val="002060"/>
              <w:kern w:val="2"/>
              <w:sz w:val="24"/>
              <w:szCs w:val="24"/>
              <w14:ligatures w14:val="standardContextual"/>
            </w:rPr>
          </w:pPr>
          <w:hyperlink r:id="rId11" w:anchor=":~:text=What%20is%20OSHA%2010%20General,receive%20their%20OSHA%2010%20card." w:history="1">
            <w:r w:rsidRPr="00F26F55">
              <w:rPr>
                <w:rStyle w:val="Hyperlink"/>
                <w:rFonts w:cstheme="minorHAnsi"/>
                <w:kern w:val="2"/>
                <w:sz w:val="24"/>
                <w:szCs w:val="24"/>
                <w14:ligatures w14:val="standardContextual"/>
              </w:rPr>
              <w:t>OSHA 10 – General</w:t>
            </w:r>
          </w:hyperlink>
          <w:r>
            <w:rPr>
              <w:rFonts w:cstheme="minorHAnsi"/>
              <w:b/>
              <w:bCs/>
              <w:color w:val="002060"/>
              <w:sz w:val="24"/>
            </w:rPr>
            <w:t xml:space="preserve">, </w:t>
          </w:r>
          <w:r w:rsidRPr="00F26F55">
            <w:rPr>
              <w:rFonts w:cs="Calibri"/>
              <w:color w:val="000000"/>
              <w:sz w:val="24"/>
            </w:rPr>
            <w:t>OSHA</w:t>
          </w:r>
        </w:p>
        <w:p w14:paraId="3DC0D004" w14:textId="77777777" w:rsidR="00B72BE1" w:rsidRDefault="00B72BE1" w:rsidP="00777697">
          <w:pPr>
            <w:spacing w:before="0" w:after="0"/>
            <w:rPr>
              <w:b/>
              <w:bCs/>
              <w:color w:val="1E434C"/>
              <w:sz w:val="24"/>
            </w:rPr>
          </w:pPr>
        </w:p>
        <w:p w14:paraId="0A255C8B" w14:textId="4647F9CF" w:rsidR="00B338D7" w:rsidRPr="00B338D7" w:rsidRDefault="00B338D7" w:rsidP="00777697">
          <w:pPr>
            <w:spacing w:before="0" w:after="0"/>
            <w:rPr>
              <w:b/>
              <w:bCs/>
              <w:color w:val="1E434C"/>
              <w:sz w:val="24"/>
            </w:rPr>
          </w:pPr>
          <w:r w:rsidRPr="00B338D7">
            <w:rPr>
              <w:b/>
              <w:bCs/>
              <w:color w:val="1E434C"/>
              <w:sz w:val="24"/>
            </w:rPr>
            <w:t>Essential</w:t>
          </w:r>
          <w:r w:rsidR="00B72BE1">
            <w:rPr>
              <w:b/>
              <w:bCs/>
              <w:color w:val="1E434C"/>
              <w:sz w:val="24"/>
            </w:rPr>
            <w:t xml:space="preserve"> Credentials</w:t>
          </w:r>
          <w:r w:rsidRPr="00B338D7">
            <w:rPr>
              <w:b/>
              <w:bCs/>
              <w:color w:val="1E434C"/>
              <w:sz w:val="24"/>
            </w:rPr>
            <w:t xml:space="preserve">: </w:t>
          </w:r>
        </w:p>
        <w:p w14:paraId="3CB507AF" w14:textId="0669210B" w:rsidR="002C4D0B" w:rsidRDefault="00000000" w:rsidP="00777697">
          <w:pPr>
            <w:spacing w:before="0" w:after="0"/>
          </w:pPr>
        </w:p>
      </w:sdtContent>
    </w:sdt>
    <w:p w14:paraId="0CD2DC9D" w14:textId="245BAF66" w:rsidR="00F26F55" w:rsidRPr="00F26F55" w:rsidRDefault="00F26F55" w:rsidP="00F26F55">
      <w:pPr>
        <w:pStyle w:val="ListParagraph"/>
        <w:numPr>
          <w:ilvl w:val="0"/>
          <w:numId w:val="41"/>
        </w:numPr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002060"/>
          <w:kern w:val="2"/>
          <w:sz w:val="24"/>
          <w:szCs w:val="24"/>
          <w14:ligatures w14:val="standardContextual"/>
        </w:rPr>
      </w:pPr>
      <w:hyperlink r:id="rId12" w:history="1">
        <w:r w:rsidRPr="00F26F55">
          <w:rPr>
            <w:rStyle w:val="Hyperlink"/>
            <w:rFonts w:cstheme="minorHAnsi"/>
            <w:kern w:val="2"/>
            <w:sz w:val="24"/>
            <w:szCs w:val="24"/>
            <w14:ligatures w14:val="standardContextual"/>
          </w:rPr>
          <w:t>Comp TIA ITF+</w:t>
        </w:r>
      </w:hyperlink>
      <w:r>
        <w:rPr>
          <w:rFonts w:cstheme="minorHAnsi"/>
          <w:b/>
          <w:bCs/>
          <w:color w:val="002060"/>
          <w:sz w:val="24"/>
        </w:rPr>
        <w:t xml:space="preserve">, </w:t>
      </w:r>
      <w:r w:rsidRPr="00F26F55">
        <w:rPr>
          <w:rFonts w:cs="Calibri"/>
          <w:color w:val="000000"/>
          <w:sz w:val="24"/>
        </w:rPr>
        <w:t>CompTIA</w:t>
      </w:r>
    </w:p>
    <w:p w14:paraId="10662A1C" w14:textId="279DA0D3" w:rsidR="00F26F55" w:rsidRPr="00F26F55" w:rsidRDefault="00F26F55" w:rsidP="00F26F55">
      <w:pPr>
        <w:pStyle w:val="ListParagraph"/>
        <w:numPr>
          <w:ilvl w:val="0"/>
          <w:numId w:val="41"/>
        </w:numPr>
        <w:rPr>
          <w:rFonts w:cstheme="minorHAnsi"/>
          <w:color w:val="002060"/>
          <w:kern w:val="2"/>
          <w:sz w:val="24"/>
          <w:szCs w:val="24"/>
          <w14:ligatures w14:val="standardContextual"/>
        </w:rPr>
      </w:pPr>
      <w:hyperlink r:id="rId13" w:history="1">
        <w:proofErr w:type="spellStart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Certiport</w:t>
        </w:r>
        <w:proofErr w:type="spellEnd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 ITS-HTML and CSS</w:t>
        </w:r>
      </w:hyperlink>
      <w:r>
        <w:rPr>
          <w:rFonts w:cstheme="minorHAnsi"/>
          <w:b/>
          <w:bCs/>
          <w:color w:val="002060"/>
          <w:sz w:val="24"/>
        </w:rPr>
        <w:t xml:space="preserve">, </w:t>
      </w:r>
      <w:r w:rsidRPr="00F26F55">
        <w:rPr>
          <w:rFonts w:cs="Calibri"/>
          <w:color w:val="000000"/>
          <w:sz w:val="24"/>
        </w:rPr>
        <w:t>Pearson</w:t>
      </w:r>
    </w:p>
    <w:p w14:paraId="4BB180A9" w14:textId="54605365" w:rsidR="00B338D7" w:rsidRPr="00F26F55" w:rsidRDefault="00F26F55" w:rsidP="00F26F55">
      <w:pPr>
        <w:pStyle w:val="ListParagraph"/>
        <w:numPr>
          <w:ilvl w:val="0"/>
          <w:numId w:val="41"/>
        </w:numPr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002060"/>
          <w:kern w:val="2"/>
          <w:sz w:val="24"/>
          <w:szCs w:val="24"/>
          <w14:ligatures w14:val="standardContextual"/>
        </w:rPr>
      </w:pPr>
      <w:hyperlink r:id="rId14" w:history="1">
        <w:proofErr w:type="spellStart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Certiport</w:t>
        </w:r>
        <w:proofErr w:type="spellEnd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 ITS-JavaScript</w:t>
        </w:r>
      </w:hyperlink>
      <w:r>
        <w:rPr>
          <w:rFonts w:cstheme="minorHAnsi"/>
          <w:b/>
          <w:bCs/>
          <w:color w:val="002060"/>
          <w:sz w:val="24"/>
        </w:rPr>
        <w:t xml:space="preserve">, </w:t>
      </w:r>
      <w:r w:rsidRPr="00F26F55">
        <w:rPr>
          <w:rFonts w:cs="Calibri"/>
          <w:color w:val="000000"/>
          <w:sz w:val="24"/>
        </w:rPr>
        <w:t>Pearson</w:t>
      </w:r>
    </w:p>
    <w:p w14:paraId="4A913FED" w14:textId="2174A926" w:rsidR="00B338D7" w:rsidRPr="00B338D7" w:rsidRDefault="00164777" w:rsidP="00B338D7">
      <w:pPr>
        <w:spacing w:after="0"/>
        <w:rPr>
          <w:b/>
          <w:bCs/>
          <w:color w:val="1E434C"/>
          <w:sz w:val="24"/>
        </w:rPr>
      </w:pPr>
      <w:r>
        <w:rPr>
          <w:b/>
          <w:bCs/>
          <w:color w:val="1E434C"/>
          <w:sz w:val="24"/>
        </w:rPr>
        <w:br/>
      </w:r>
      <w:r w:rsidR="00B338D7" w:rsidRPr="00B338D7">
        <w:rPr>
          <w:b/>
          <w:bCs/>
          <w:color w:val="1E434C"/>
          <w:sz w:val="24"/>
        </w:rPr>
        <w:t>Supplemental:</w:t>
      </w:r>
      <w:r w:rsidR="00F26F55">
        <w:rPr>
          <w:b/>
          <w:bCs/>
          <w:color w:val="1E434C"/>
          <w:sz w:val="24"/>
        </w:rPr>
        <w:br/>
      </w:r>
    </w:p>
    <w:p w14:paraId="3DCA12DB" w14:textId="21AB569B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15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MTA: Introduction to Programming Using Python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0C4239E6" w14:textId="4CC94378" w:rsidR="00F26F55" w:rsidRPr="00F26F55" w:rsidRDefault="00F26F55" w:rsidP="00F26F5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16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MTA: Introduction to Programming Using JavaScript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63B3D3F7" w14:textId="39336D2F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kern w:val="2"/>
          <w:szCs w:val="24"/>
          <w14:ligatures w14:val="standardContextual"/>
        </w:rPr>
      </w:pPr>
      <w:hyperlink r:id="rId17" w:history="1">
        <w:r w:rsidRPr="00F26F55">
          <w:rPr>
            <w:rStyle w:val="Hyperlink"/>
            <w:rFonts w:cs="Calibri"/>
            <w:color w:val="1E434C"/>
            <w:sz w:val="24"/>
          </w:rPr>
          <w:t>Certified Associate in Software Quality</w:t>
        </w:r>
      </w:hyperlink>
      <w:r>
        <w:t xml:space="preserve">, </w:t>
      </w:r>
      <w:r w:rsidRPr="00F26F55">
        <w:t>International Software Certification Board</w:t>
      </w:r>
    </w:p>
    <w:p w14:paraId="5E24C2C2" w14:textId="7E743F4E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18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AWS Certified Developer - Associate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Amazon.com Web Services</w:t>
      </w:r>
    </w:p>
    <w:p w14:paraId="43506B1C" w14:textId="77777777" w:rsidR="00F26F55" w:rsidRPr="00F26F55" w:rsidRDefault="00F26F55" w:rsidP="00F26F5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19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MTA: Database Fundamentals</w:t>
        </w:r>
      </w:hyperlink>
      <w:r w:rsidRPr="00F26F55">
        <w:rPr>
          <w:rFonts w:cstheme="minorHAnsi"/>
          <w:b/>
          <w:bCs/>
          <w:color w:val="1E434C"/>
          <w:sz w:val="24"/>
        </w:rPr>
        <w:tab/>
      </w:r>
      <w:r w:rsidRPr="00F26F55">
        <w:rPr>
          <w:rFonts w:cs="Calibri"/>
          <w:color w:val="1E434C"/>
          <w:sz w:val="24"/>
        </w:rPr>
        <w:t>Microsoft Corporation</w:t>
      </w:r>
    </w:p>
    <w:p w14:paraId="7F29FAD1" w14:textId="7DCCF5D1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20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MTA: Introduction to Programming Using HTML and CSS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0888287A" w14:textId="0636959A" w:rsidR="00F26F55" w:rsidRPr="00F26F55" w:rsidRDefault="00F26F55" w:rsidP="00F26F5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21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MTA: HTML5 Application Development Fundamentals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6A85903B" w14:textId="0327C355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22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Comp TIA A+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Comp TIA</w:t>
      </w:r>
    </w:p>
    <w:p w14:paraId="20FB2551" w14:textId="7FE6B090" w:rsidR="00F26F55" w:rsidRPr="00F26F55" w:rsidRDefault="00F26F55" w:rsidP="00F26F5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23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Comp TIA Network+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Comp TIA</w:t>
      </w:r>
    </w:p>
    <w:p w14:paraId="5DD34DE5" w14:textId="2A094EDF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24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Comp TIA Security+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Comp TIA</w:t>
      </w:r>
    </w:p>
    <w:p w14:paraId="126FA73A" w14:textId="64E16930" w:rsidR="00F26F55" w:rsidRPr="00F26F55" w:rsidRDefault="00F26F55" w:rsidP="00B919A1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25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Microsoft 365 Certified: Developer Associate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0AB4CD66" w14:textId="3E6DD6DF" w:rsidR="00F26F55" w:rsidRPr="00F26F55" w:rsidRDefault="00F26F55" w:rsidP="00B919A1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26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AEM Dev/Ops Engineer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Adobe Systems Incorporated</w:t>
      </w:r>
    </w:p>
    <w:p w14:paraId="553872AF" w14:textId="0ADA74D4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</w:rPr>
      </w:pPr>
      <w:hyperlink r:id="rId27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IBM Certified Solution Deployment Professional - Application Performance Management v8.1.3</w:t>
        </w:r>
      </w:hyperlink>
      <w:r>
        <w:rPr>
          <w:rFonts w:cstheme="minorHAnsi"/>
          <w:b/>
          <w:bCs/>
          <w:color w:val="1E434C"/>
        </w:rPr>
        <w:t xml:space="preserve">, </w:t>
      </w:r>
      <w:r w:rsidRPr="00F26F55">
        <w:rPr>
          <w:color w:val="1E434C"/>
        </w:rPr>
        <w:t>IBM Corporation</w:t>
      </w:r>
    </w:p>
    <w:p w14:paraId="53E8806D" w14:textId="0D8168DF" w:rsidR="00F26F55" w:rsidRPr="00415145" w:rsidRDefault="00F26F5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28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IBM Certified Solution Advisor - DevOps V2</w:t>
        </w:r>
      </w:hyperlink>
      <w:r w:rsidR="00164777"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IBM Corporation</w:t>
      </w:r>
    </w:p>
    <w:p w14:paraId="2281757C" w14:textId="1EAC83B4" w:rsidR="00F26F55" w:rsidRPr="00F26F55" w:rsidRDefault="00F26F55" w:rsidP="0041514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29" w:anchor="/credentials/credential-program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Avaya Solutions Developer Certificate</w:t>
        </w:r>
      </w:hyperlink>
      <w:r w:rsidR="00164777"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Avaya Learning</w:t>
      </w:r>
    </w:p>
    <w:p w14:paraId="4A853199" w14:textId="29169C31" w:rsidR="00F26F55" w:rsidRPr="00F26F55" w:rsidRDefault="00F26F5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0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Internet of Things Foundation Certification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Cloud Credential Council</w:t>
      </w:r>
    </w:p>
    <w:p w14:paraId="72CCA68D" w14:textId="4BF05C5A" w:rsidR="00F26F55" w:rsidRPr="00F26F55" w:rsidRDefault="00F26F55" w:rsidP="00F26F5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1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Microsoft Certified: Power Platform Developer Associate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6B4852C7" w14:textId="3D1ECB78" w:rsidR="00F26F55" w:rsidRPr="00F26F55" w:rsidRDefault="00F26F5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2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Microsoft Certified: Power </w:t>
        </w:r>
        <w:r w:rsidRPr="00F26F55">
          <w:rPr>
            <w:rStyle w:val="Hyperlink"/>
            <w:rFonts w:cs="Calibri"/>
            <w:sz w:val="24"/>
          </w:rPr>
          <w:t>Platform Functional Consultant Associate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1FD3EC6D" w14:textId="6C36C09C" w:rsidR="00F26F55" w:rsidRPr="00F26F55" w:rsidRDefault="00F26F55" w:rsidP="00415145">
      <w:pPr>
        <w:pStyle w:val="ListParagraph"/>
        <w:rPr>
          <w:color w:val="1E434C"/>
          <w:kern w:val="2"/>
          <w:szCs w:val="24"/>
          <w14:ligatures w14:val="standardContextual"/>
        </w:rPr>
      </w:pPr>
      <w:hyperlink r:id="rId33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Microsoft Certified: Azure Developer Associate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4B9D8F8C" w14:textId="61E1518A" w:rsidR="00F26F55" w:rsidRPr="00F26F55" w:rsidRDefault="00F26F55" w:rsidP="0041514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4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Linux System Administrator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Linux Foundation</w:t>
      </w:r>
    </w:p>
    <w:p w14:paraId="7698C79F" w14:textId="7CBFABA1" w:rsidR="00F26F55" w:rsidRPr="00F26F55" w:rsidRDefault="00F26F55" w:rsidP="00F26F5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5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Big Data </w:t>
        </w:r>
        <w:r w:rsidRPr="00F26F55">
          <w:rPr>
            <w:rStyle w:val="Hyperlink"/>
            <w:rFonts w:cs="Calibri"/>
            <w:sz w:val="24"/>
          </w:rPr>
          <w:t>Foundation Certification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Cloud Credential Council</w:t>
      </w:r>
    </w:p>
    <w:p w14:paraId="5E2F0FD4" w14:textId="1C0A9A16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6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Professional Scrum Master level II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Scrum.org</w:t>
      </w:r>
    </w:p>
    <w:p w14:paraId="4E7F159A" w14:textId="410F763A" w:rsidR="00F26F55" w:rsidRPr="00F26F55" w:rsidRDefault="00F26F55" w:rsidP="00F26F5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7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Professional Scrum Master level III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Scrum.org</w:t>
      </w:r>
    </w:p>
    <w:p w14:paraId="7C6C89C3" w14:textId="3264E663" w:rsidR="00F26F55" w:rsidRPr="00F26F55" w:rsidRDefault="00F26F55" w:rsidP="00F26F5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8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Cisco Certified DevNet Associate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Cisco Systems, Inc.</w:t>
      </w:r>
    </w:p>
    <w:p w14:paraId="0DD73CF8" w14:textId="1039A513" w:rsidR="00B338D7" w:rsidRPr="00B919A1" w:rsidRDefault="00F26F55" w:rsidP="00B338D7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39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Cisco Certified DevNet Professional</w:t>
        </w:r>
      </w:hyperlink>
      <w:r w:rsidR="00164777"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Cisco Systems, Inc.</w:t>
      </w:r>
    </w:p>
    <w:p w14:paraId="1A658EC4" w14:textId="0BB57D4A" w:rsidR="00B919A1" w:rsidRDefault="00164777" w:rsidP="00164777">
      <w:pPr>
        <w:spacing w:after="0"/>
        <w:rPr>
          <w:b/>
          <w:bCs/>
          <w:color w:val="1E434C"/>
          <w:sz w:val="24"/>
        </w:rPr>
      </w:pPr>
      <w:r w:rsidRPr="00B338D7">
        <w:rPr>
          <w:b/>
          <w:bCs/>
          <w:color w:val="1E434C"/>
          <w:sz w:val="24"/>
        </w:rPr>
        <w:t>Supplemental</w:t>
      </w:r>
      <w:r>
        <w:rPr>
          <w:b/>
          <w:bCs/>
          <w:color w:val="1E434C"/>
          <w:sz w:val="24"/>
        </w:rPr>
        <w:t xml:space="preserve"> Requiring Post-Secondary</w:t>
      </w:r>
    </w:p>
    <w:p w14:paraId="1B639EAF" w14:textId="2EDC6344" w:rsidR="00B919A1" w:rsidRPr="00415145" w:rsidRDefault="00B919A1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r>
        <w:fldChar w:fldCharType="begin"/>
      </w:r>
      <w:r>
        <w:instrText>HYPERLINK "https://www.sco.com/education/certification.html"</w:instrText>
      </w:r>
      <w:r>
        <w:fldChar w:fldCharType="separate"/>
      </w:r>
      <w:r w:rsidRPr="00F26F55">
        <w:rPr>
          <w:rStyle w:val="Hyperlink"/>
          <w:rFonts w:cs="Calibri"/>
          <w:kern w:val="2"/>
          <w:sz w:val="24"/>
          <w:szCs w:val="24"/>
          <w14:ligatures w14:val="standardContextual"/>
        </w:rPr>
        <w:t>Master ACE (Advanced Certified Engineer)</w:t>
      </w:r>
      <w:r>
        <w:fldChar w:fldCharType="end"/>
      </w:r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The SCO Group</w:t>
      </w:r>
    </w:p>
    <w:p w14:paraId="57CB5F7D" w14:textId="77777777" w:rsidR="00B919A1" w:rsidRPr="00F26F55" w:rsidRDefault="00B919A1" w:rsidP="00B919A1">
      <w:pPr>
        <w:pStyle w:val="ListParagraph"/>
        <w:rPr>
          <w:rFonts w:cstheme="minorHAnsi"/>
          <w:kern w:val="2"/>
          <w:szCs w:val="24"/>
          <w14:ligatures w14:val="standardContextual"/>
        </w:rPr>
      </w:pPr>
      <w:r>
        <w:fldChar w:fldCharType="begin"/>
      </w:r>
      <w:r>
        <w:instrText>HYPERLINK "https://www.istqb.org/" \l "certifications-diagram"</w:instrText>
      </w:r>
      <w:r>
        <w:fldChar w:fldCharType="separate"/>
      </w:r>
      <w:r w:rsidRPr="00F26F55">
        <w:rPr>
          <w:rStyle w:val="Hyperlink"/>
        </w:rPr>
        <w:t>Certified Manager of Software Quality</w:t>
      </w:r>
      <w:r>
        <w:fldChar w:fldCharType="end"/>
      </w:r>
      <w:r>
        <w:rPr>
          <w:rFonts w:cstheme="minorHAnsi"/>
          <w:b/>
          <w:bCs/>
        </w:rPr>
        <w:t xml:space="preserve">, </w:t>
      </w:r>
      <w:r w:rsidRPr="00F26F55">
        <w:t>International Software Certification Board</w:t>
      </w:r>
    </w:p>
    <w:p w14:paraId="301B15ED" w14:textId="77777777" w:rsidR="00B919A1" w:rsidRPr="00F26F55" w:rsidRDefault="00B919A1" w:rsidP="00B919A1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Cs w:val="24"/>
          <w14:ligatures w14:val="standardContextual"/>
        </w:rPr>
      </w:pPr>
      <w:hyperlink r:id="rId40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Associate in Software Testing</w:t>
        </w:r>
      </w:hyperlink>
      <w:r>
        <w:t xml:space="preserve">, </w:t>
      </w:r>
      <w:r w:rsidRPr="00F26F55">
        <w:rPr>
          <w:color w:val="1E434C"/>
        </w:rPr>
        <w:t>International Software Certification Board</w:t>
      </w:r>
    </w:p>
    <w:p w14:paraId="1A2504EF" w14:textId="77777777" w:rsidR="00B919A1" w:rsidRPr="00F26F55" w:rsidRDefault="00B919A1" w:rsidP="00B919A1">
      <w:pPr>
        <w:pStyle w:val="ListParagraph"/>
        <w:rPr>
          <w:rFonts w:cstheme="minorHAnsi"/>
          <w:color w:val="1E434C"/>
          <w:kern w:val="2"/>
          <w:szCs w:val="24"/>
          <w14:ligatures w14:val="standardContextual"/>
        </w:rPr>
      </w:pPr>
      <w:hyperlink r:id="rId41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Network Systems Technician</w:t>
        </w:r>
      </w:hyperlink>
      <w:r>
        <w:rPr>
          <w:rFonts w:cstheme="minorHAnsi"/>
          <w:b/>
          <w:bCs/>
          <w:color w:val="1E434C"/>
        </w:rPr>
        <w:t xml:space="preserve">, </w:t>
      </w:r>
      <w:r w:rsidRPr="00F26F55">
        <w:rPr>
          <w:color w:val="1E434C"/>
        </w:rPr>
        <w:t>ETA International</w:t>
      </w:r>
    </w:p>
    <w:p w14:paraId="193B0484" w14:textId="77777777" w:rsidR="00B919A1" w:rsidRPr="00F26F55" w:rsidRDefault="00B919A1" w:rsidP="00B919A1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42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Software Quality Analyst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International Software Certification Board</w:t>
      </w:r>
    </w:p>
    <w:p w14:paraId="0828FE91" w14:textId="77777777" w:rsidR="00B919A1" w:rsidRPr="00F26F55" w:rsidRDefault="00B919A1" w:rsidP="00B919A1">
      <w:pPr>
        <w:pStyle w:val="ListParagraph"/>
        <w:rPr>
          <w:rFonts w:cstheme="minorHAnsi"/>
          <w:color w:val="1E434C"/>
          <w:kern w:val="2"/>
          <w:szCs w:val="24"/>
          <w14:ligatures w14:val="standardContextual"/>
        </w:rPr>
      </w:pPr>
      <w:hyperlink r:id="rId43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Manager of Software Testing</w:t>
        </w:r>
      </w:hyperlink>
      <w:r>
        <w:rPr>
          <w:rFonts w:cstheme="minorHAnsi"/>
          <w:b/>
          <w:bCs/>
          <w:color w:val="1E434C"/>
        </w:rPr>
        <w:t xml:space="preserve">, </w:t>
      </w:r>
      <w:r w:rsidRPr="00F26F55">
        <w:rPr>
          <w:color w:val="1E434C"/>
        </w:rPr>
        <w:t>International Software Certification Board</w:t>
      </w:r>
    </w:p>
    <w:p w14:paraId="27BAC683" w14:textId="77777777" w:rsidR="00B919A1" w:rsidRPr="00F26F55" w:rsidRDefault="00B919A1" w:rsidP="00B919A1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color w:val="1E434C"/>
          <w:kern w:val="2"/>
          <w:szCs w:val="24"/>
          <w14:ligatures w14:val="standardContextual"/>
        </w:rPr>
      </w:pPr>
      <w:hyperlink r:id="rId44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Professional Cloud Solutions Architect Certification</w:t>
        </w:r>
      </w:hyperlink>
      <w:r>
        <w:rPr>
          <w:b/>
          <w:bCs/>
          <w:color w:val="1E434C"/>
        </w:rPr>
        <w:t xml:space="preserve">, </w:t>
      </w:r>
      <w:r w:rsidRPr="00F26F55">
        <w:rPr>
          <w:color w:val="1E434C"/>
        </w:rPr>
        <w:t>Cloud Credential Council</w:t>
      </w:r>
    </w:p>
    <w:p w14:paraId="368D35E6" w14:textId="78991F7F" w:rsidR="00B919A1" w:rsidRPr="00415145" w:rsidRDefault="0041514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45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Software Development Professional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IEEE Computer Society</w:t>
      </w:r>
    </w:p>
    <w:p w14:paraId="62597BC3" w14:textId="77777777" w:rsidR="00B919A1" w:rsidRPr="00F26F55" w:rsidRDefault="00B919A1" w:rsidP="00B919A1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46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Software </w:t>
        </w:r>
        <w:r w:rsidRPr="00F26F55">
          <w:rPr>
            <w:rStyle w:val="Hyperlink"/>
            <w:rFonts w:cs="Calibri"/>
            <w:sz w:val="24"/>
          </w:rPr>
          <w:t>Engineering Master Certification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IEEE Computer Society</w:t>
      </w:r>
    </w:p>
    <w:p w14:paraId="1DEDE56C" w14:textId="77777777" w:rsidR="00B919A1" w:rsidRPr="00F26F55" w:rsidRDefault="00B919A1" w:rsidP="00B919A1">
      <w:pPr>
        <w:pStyle w:val="ListParagraph"/>
        <w:rPr>
          <w:color w:val="1E434C"/>
          <w:kern w:val="2"/>
          <w:szCs w:val="24"/>
          <w14:ligatures w14:val="standardContextual"/>
        </w:rPr>
      </w:pPr>
      <w:hyperlink r:id="rId47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Professional Cloud Solutions Architect Certification</w:t>
        </w:r>
      </w:hyperlink>
      <w:r>
        <w:rPr>
          <w:b/>
          <w:bCs/>
          <w:color w:val="1E434C"/>
        </w:rPr>
        <w:t xml:space="preserve">, </w:t>
      </w:r>
      <w:r w:rsidRPr="00F26F55">
        <w:rPr>
          <w:color w:val="1E434C"/>
        </w:rPr>
        <w:t>Cloud Credential Council</w:t>
      </w:r>
    </w:p>
    <w:p w14:paraId="16D8FA50" w14:textId="23226BE2" w:rsidR="00B919A1" w:rsidRPr="00415145" w:rsidRDefault="00B919A1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48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Cloud Technology Associate Certification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Cloud Credential Council</w:t>
      </w:r>
    </w:p>
    <w:p w14:paraId="1D07859D" w14:textId="77777777" w:rsidR="00B919A1" w:rsidRPr="00F26F55" w:rsidRDefault="00B919A1" w:rsidP="00B919A1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49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Professional Software Engineering Process Master Certification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IEEE Computer Society</w:t>
      </w:r>
    </w:p>
    <w:p w14:paraId="449D9481" w14:textId="77777777" w:rsidR="00B919A1" w:rsidRPr="00F26F55" w:rsidRDefault="00B919A1" w:rsidP="00B919A1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50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Professional Cloud DevOps Engineer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Google Inc.</w:t>
      </w:r>
    </w:p>
    <w:p w14:paraId="6C56E2BD" w14:textId="77777777" w:rsidR="00B919A1" w:rsidRPr="00F26F55" w:rsidRDefault="00B919A1" w:rsidP="00B919A1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51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SAP Certified Development Associate - SAP Cloud SDK Extensibility Developer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SAP America, Inc.</w:t>
      </w:r>
    </w:p>
    <w:p w14:paraId="5C45709C" w14:textId="77777777" w:rsidR="00B919A1" w:rsidRPr="00F26F55" w:rsidRDefault="00B919A1" w:rsidP="00B919A1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52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Microsoft Certified: Azure AI Engineer Associate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26F40C27" w14:textId="77744CD7" w:rsidR="00415145" w:rsidRPr="0041514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color w:val="1E434C"/>
          <w:kern w:val="2"/>
          <w:szCs w:val="24"/>
          <w14:ligatures w14:val="standardContextual"/>
        </w:rPr>
      </w:pPr>
      <w:hyperlink r:id="rId53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Professional Cloud Developer Certification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Cloud Credential Council</w:t>
      </w:r>
    </w:p>
    <w:p w14:paraId="7B82F1C1" w14:textId="77777777" w:rsidR="00415145" w:rsidRPr="00F26F5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54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Microsoft 365 Certified: </w:t>
        </w:r>
        <w:r w:rsidRPr="00F26F55">
          <w:rPr>
            <w:rStyle w:val="Hyperlink"/>
            <w:rFonts w:cs="Calibri"/>
            <w:sz w:val="24"/>
          </w:rPr>
          <w:t>Enterprise Administrator Expert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69818527" w14:textId="77777777" w:rsidR="00415145" w:rsidRPr="00F26F55" w:rsidRDefault="0041514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55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Microsoft Certified: Azure IoT Developer Specialty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Microsoft Corporation</w:t>
      </w:r>
    </w:p>
    <w:p w14:paraId="28DE15BE" w14:textId="77777777" w:rsidR="00415145" w:rsidRPr="00F26F5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Cs w:val="24"/>
          <w14:ligatures w14:val="standardContextual"/>
        </w:rPr>
      </w:pPr>
      <w:hyperlink r:id="rId56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Automation Professional</w:t>
        </w:r>
      </w:hyperlink>
      <w:r>
        <w:rPr>
          <w:rFonts w:cstheme="minorHAnsi"/>
          <w:b/>
          <w:bCs/>
          <w:color w:val="1E434C"/>
        </w:rPr>
        <w:t xml:space="preserve">, </w:t>
      </w:r>
      <w:r w:rsidRPr="00F26F55">
        <w:rPr>
          <w:color w:val="1E434C"/>
        </w:rPr>
        <w:t>International Society of Automation</w:t>
      </w:r>
    </w:p>
    <w:p w14:paraId="6AF4D511" w14:textId="77777777" w:rsidR="00415145" w:rsidRPr="00F26F55" w:rsidRDefault="0041514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57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IBM Certified Deployment Professional - Tivoli </w:t>
        </w:r>
        <w:r w:rsidRPr="00F26F55">
          <w:rPr>
            <w:rStyle w:val="Hyperlink"/>
            <w:rFonts w:cs="Calibri"/>
            <w:sz w:val="24"/>
          </w:rPr>
          <w:t>Monitoring V6.3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IBM Corporation</w:t>
      </w:r>
    </w:p>
    <w:p w14:paraId="4D9ECC1C" w14:textId="77777777" w:rsidR="00415145" w:rsidRPr="00F26F5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58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Certified Associate BMC </w:t>
        </w:r>
        <w:proofErr w:type="spellStart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TrueSight</w:t>
        </w:r>
        <w:proofErr w:type="spellEnd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 Operations Management 11.x for Consultants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BMC Software, Inc.</w:t>
      </w:r>
    </w:p>
    <w:p w14:paraId="60092D67" w14:textId="77777777" w:rsidR="00415145" w:rsidRPr="00F26F55" w:rsidRDefault="0041514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59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Oracle Linux 8 Advanced System Administration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Oracle Corporation</w:t>
      </w:r>
    </w:p>
    <w:p w14:paraId="5B1FC373" w14:textId="77777777" w:rsidR="00415145" w:rsidRPr="00F26F5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60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IBM Certified Specialist - Rational DOORS Next </w:t>
        </w:r>
        <w:r w:rsidRPr="00F26F55">
          <w:rPr>
            <w:rStyle w:val="Hyperlink"/>
            <w:rFonts w:cs="Calibri"/>
            <w:sz w:val="24"/>
          </w:rPr>
          <w:t>Generation</w:t>
        </w:r>
      </w:hyperlink>
      <w:r>
        <w:rPr>
          <w:rFonts w:cstheme="minorHAnsi"/>
          <w:b/>
          <w:bCs/>
          <w:color w:val="1E434C"/>
          <w:sz w:val="24"/>
        </w:rPr>
        <w:t xml:space="preserve"> </w:t>
      </w:r>
      <w:r w:rsidRPr="00F26F55">
        <w:rPr>
          <w:rFonts w:cs="Calibri"/>
          <w:color w:val="1E434C"/>
          <w:sz w:val="24"/>
        </w:rPr>
        <w:t>IBM Corporation</w:t>
      </w:r>
    </w:p>
    <w:p w14:paraId="6C99F65B" w14:textId="77777777" w:rsidR="00415145" w:rsidRPr="00F26F55" w:rsidRDefault="00415145" w:rsidP="00415145">
      <w:pPr>
        <w:pStyle w:val="ListParagraph"/>
        <w:rPr>
          <w:rFonts w:cstheme="minorHAnsi"/>
          <w:kern w:val="2"/>
          <w:szCs w:val="24"/>
          <w14:ligatures w14:val="standardContextual"/>
        </w:rPr>
      </w:pPr>
      <w:hyperlink r:id="rId61" w:history="1">
        <w:r w:rsidRPr="00164777">
          <w:rPr>
            <w:rStyle w:val="Hyperlink"/>
          </w:rPr>
          <w:t>SAP Certified Development Associate - ABAP with SAP NetWeaver 7.50</w:t>
        </w:r>
      </w:hyperlink>
      <w:r>
        <w:rPr>
          <w:rFonts w:cstheme="minorHAnsi"/>
          <w:b/>
          <w:bCs/>
        </w:rPr>
        <w:t xml:space="preserve">, </w:t>
      </w:r>
      <w:r w:rsidRPr="00F26F55">
        <w:t>SAP America, Inc.</w:t>
      </w:r>
    </w:p>
    <w:p w14:paraId="698CEA41" w14:textId="77777777" w:rsidR="00415145" w:rsidRPr="00F26F5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62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Adobe Experience Manager Forms Developer Expert Certification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Adobe Systems Incorporated</w:t>
      </w:r>
    </w:p>
    <w:p w14:paraId="5E03C0B7" w14:textId="77777777" w:rsidR="00415145" w:rsidRPr="00F26F55" w:rsidRDefault="0041514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63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Adobe Campaign Classic Architect Master Certification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Adobe Systems Incorporated</w:t>
      </w:r>
    </w:p>
    <w:p w14:paraId="5B45644F" w14:textId="162CA7E9" w:rsidR="00415145" w:rsidRPr="00415145" w:rsidRDefault="0041514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64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Adobe Analytics Developer Expert Certification</w:t>
        </w:r>
      </w:hyperlink>
      <w:r>
        <w:t xml:space="preserve">, </w:t>
      </w:r>
      <w:r w:rsidRPr="00F26F55">
        <w:rPr>
          <w:rFonts w:cs="Calibri"/>
          <w:color w:val="1E434C"/>
          <w:sz w:val="24"/>
        </w:rPr>
        <w:t>Adobe Systems Incorporated</w:t>
      </w:r>
    </w:p>
    <w:p w14:paraId="10261553" w14:textId="77777777" w:rsidR="00415145" w:rsidRPr="00F26F55" w:rsidRDefault="00415145" w:rsidP="00415145">
      <w:pPr>
        <w:pStyle w:val="ListParagraph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65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IBM Certified Solutions Specialist - Rational Team Concert V6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IBM Corporation</w:t>
      </w:r>
    </w:p>
    <w:p w14:paraId="200CD6D7" w14:textId="77777777" w:rsidR="00415145" w:rsidRPr="00F26F5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theme="minorHAnsi"/>
          <w:color w:val="1E434C"/>
          <w:kern w:val="2"/>
          <w:sz w:val="24"/>
          <w:szCs w:val="24"/>
          <w14:ligatures w14:val="standardContextual"/>
        </w:rPr>
      </w:pPr>
      <w:hyperlink r:id="rId66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BMC Certified Associate: </w:t>
        </w:r>
        <w:proofErr w:type="spellStart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TrueSight</w:t>
        </w:r>
        <w:proofErr w:type="spellEnd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 Capacity Optimization 11.x for Users</w:t>
        </w:r>
      </w:hyperlink>
      <w:r>
        <w:rPr>
          <w:rFonts w:cstheme="minorHAns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BMC Software, Inc.</w:t>
      </w:r>
    </w:p>
    <w:p w14:paraId="6372DB64" w14:textId="34BD740B" w:rsidR="00415145" w:rsidRPr="00415145" w:rsidRDefault="00415145" w:rsidP="0041514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67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Internet of Things Practitioner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proofErr w:type="spellStart"/>
      <w:r w:rsidRPr="00F26F55">
        <w:rPr>
          <w:rFonts w:cs="Calibri"/>
          <w:color w:val="1E434C"/>
          <w:sz w:val="24"/>
        </w:rPr>
        <w:t>CertNexus</w:t>
      </w:r>
      <w:proofErr w:type="spellEnd"/>
    </w:p>
    <w:p w14:paraId="48577221" w14:textId="77777777" w:rsidR="00415145" w:rsidRPr="00F26F55" w:rsidRDefault="00415145" w:rsidP="0041514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68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Certified Professional BMC </w:t>
        </w:r>
        <w:proofErr w:type="spellStart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TrueSight</w:t>
        </w:r>
        <w:proofErr w:type="spellEnd"/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 xml:space="preserve"> Capacity Optimization 10.x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BMC Software, Inc.</w:t>
      </w:r>
    </w:p>
    <w:p w14:paraId="1832E0C8" w14:textId="7C71D5CC" w:rsidR="00415145" w:rsidRPr="0041514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69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Usability Analyst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Human Factors International</w:t>
      </w:r>
    </w:p>
    <w:p w14:paraId="72E60CCE" w14:textId="77777777" w:rsidR="00415145" w:rsidRPr="00F26F55" w:rsidRDefault="00415145" w:rsidP="00415145">
      <w:pPr>
        <w:pStyle w:val="ListParagraph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70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LabVIEW Embedded Systems Developer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National Instruments Corporation</w:t>
      </w:r>
    </w:p>
    <w:p w14:paraId="0B881C9B" w14:textId="12064017" w:rsidR="00415145" w:rsidRPr="0041514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71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SAS Certified Advanced Programmer for SAS 9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SAS Institute, Inc.</w:t>
      </w:r>
    </w:p>
    <w:p w14:paraId="1C01FEB7" w14:textId="0AAAEAEC" w:rsidR="00415145" w:rsidRPr="0041514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color w:val="1E434C"/>
          <w:kern w:val="2"/>
          <w:szCs w:val="24"/>
          <w14:ligatures w14:val="standardContextual"/>
        </w:rPr>
      </w:pPr>
      <w:hyperlink r:id="rId72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Software Tester</w:t>
        </w:r>
      </w:hyperlink>
      <w:r>
        <w:rPr>
          <w:b/>
          <w:bCs/>
          <w:color w:val="1E434C"/>
        </w:rPr>
        <w:t xml:space="preserve">, </w:t>
      </w:r>
      <w:r w:rsidRPr="00F26F55">
        <w:rPr>
          <w:color w:val="1E434C"/>
        </w:rPr>
        <w:t>International Software Certification Board</w:t>
      </w:r>
    </w:p>
    <w:p w14:paraId="13957552" w14:textId="77777777" w:rsidR="00415145" w:rsidRPr="00F26F55" w:rsidRDefault="00415145" w:rsidP="00415145">
      <w:pPr>
        <w:pStyle w:val="ListParagraph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  <w:hyperlink r:id="rId73" w:history="1">
        <w:r w:rsidRPr="00F26F55">
          <w:rPr>
            <w:rStyle w:val="Hyperlink"/>
            <w:rFonts w:cs="Calibri"/>
            <w:kern w:val="2"/>
            <w:sz w:val="24"/>
            <w:szCs w:val="24"/>
            <w14:ligatures w14:val="standardContextual"/>
          </w:rPr>
          <w:t>Certified Associate Business Analyst</w:t>
        </w:r>
      </w:hyperlink>
      <w:r>
        <w:rPr>
          <w:rFonts w:cs="Calibri"/>
          <w:b/>
          <w:bCs/>
          <w:color w:val="1E434C"/>
          <w:sz w:val="24"/>
        </w:rPr>
        <w:t xml:space="preserve">, </w:t>
      </w:r>
      <w:r w:rsidRPr="00F26F55">
        <w:rPr>
          <w:rFonts w:cs="Calibri"/>
          <w:color w:val="1E434C"/>
          <w:sz w:val="24"/>
        </w:rPr>
        <w:t>International Software Certification Board</w:t>
      </w:r>
    </w:p>
    <w:p w14:paraId="37A6E1D8" w14:textId="77777777" w:rsidR="00415145" w:rsidRPr="00F26F55" w:rsidRDefault="00415145" w:rsidP="00415145">
      <w:pPr>
        <w:pStyle w:val="ListParagraph"/>
        <w:numPr>
          <w:ilvl w:val="0"/>
          <w:numId w:val="0"/>
        </w:numPr>
        <w:ind w:left="720"/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rPr>
          <w:rFonts w:cs="Calibri"/>
          <w:color w:val="1E434C"/>
          <w:kern w:val="2"/>
          <w:sz w:val="24"/>
          <w:szCs w:val="24"/>
          <w14:ligatures w14:val="standardContextual"/>
        </w:rPr>
      </w:pPr>
    </w:p>
    <w:p w14:paraId="53CD1C3C" w14:textId="3A67C5C4" w:rsidR="00164777" w:rsidRPr="00B338D7" w:rsidRDefault="00164777" w:rsidP="00164777">
      <w:pPr>
        <w:spacing w:after="0"/>
        <w:rPr>
          <w:b/>
          <w:bCs/>
          <w:color w:val="1E434C"/>
          <w:sz w:val="24"/>
        </w:rPr>
      </w:pPr>
      <w:r>
        <w:rPr>
          <w:b/>
          <w:bCs/>
          <w:color w:val="1E434C"/>
          <w:sz w:val="24"/>
        </w:rPr>
        <w:br/>
      </w:r>
    </w:p>
    <w:p w14:paraId="1953149E" w14:textId="77777777" w:rsidR="003454B9" w:rsidRDefault="003454B9" w:rsidP="003454B9"/>
    <w:sectPr w:rsidR="003454B9" w:rsidSect="00467C22"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2240" w:h="15840"/>
      <w:pgMar w:top="2130" w:right="1440" w:bottom="1688" w:left="1440" w:header="720" w:footer="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1D63F" w14:textId="77777777" w:rsidR="0026140C" w:rsidRDefault="0026140C" w:rsidP="005C730B">
      <w:r>
        <w:separator/>
      </w:r>
    </w:p>
  </w:endnote>
  <w:endnote w:type="continuationSeparator" w:id="0">
    <w:p w14:paraId="187D8BDA" w14:textId="77777777" w:rsidR="0026140C" w:rsidRDefault="0026140C" w:rsidP="005C7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Barlow Semi Condensed">
    <w:panose1 w:val="00000506000000000000"/>
    <w:charset w:val="4D"/>
    <w:family w:val="auto"/>
    <w:pitch w:val="variable"/>
    <w:sig w:usb0="20000007" w:usb1="00000000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Barlow Semi Condensed SemiBold">
    <w:panose1 w:val="00000706000000000000"/>
    <w:charset w:val="4D"/>
    <w:family w:val="auto"/>
    <w:pitch w:val="variable"/>
    <w:sig w:usb0="20000007" w:usb1="00000000" w:usb2="00000000" w:usb3="00000000" w:csb0="00000193" w:csb1="00000000"/>
  </w:font>
  <w:font w:name="Quicksand">
    <w:panose1 w:val="020B0604020202020204"/>
    <w:charset w:val="4D"/>
    <w:family w:val="auto"/>
    <w:pitch w:val="variable"/>
    <w:sig w:usb0="A00000FF" w:usb1="4000205B" w:usb2="00000000" w:usb3="00000000" w:csb0="00000193" w:csb1="00000000"/>
  </w:font>
  <w:font w:name="Quicksand Bold">
    <w:altName w:val="Calibri"/>
    <w:panose1 w:val="020B0604020202020204"/>
    <w:charset w:val="4D"/>
    <w:family w:val="auto"/>
    <w:pitch w:val="variable"/>
    <w:sig w:usb0="A00000FF" w:usb1="4000205B" w:usb2="00000000" w:usb3="00000000" w:csb0="00000193" w:csb1="00000000"/>
  </w:font>
  <w:font w:name="Source Sans Pro">
    <w:altName w:val="Source Sans Pro"/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923716558"/>
      <w:docPartObj>
        <w:docPartGallery w:val="Page Numbers (Bottom of Page)"/>
        <w:docPartUnique/>
      </w:docPartObj>
    </w:sdtPr>
    <w:sdtContent>
      <w:p w14:paraId="26192AA5" w14:textId="77777777" w:rsidR="00F1063F" w:rsidRDefault="00F1063F" w:rsidP="00B93B4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E85C6F2" w14:textId="77777777" w:rsidR="00F1063F" w:rsidRDefault="00F1063F" w:rsidP="00F1063F">
    <w:pPr>
      <w:pStyle w:val="Footer"/>
      <w:ind w:right="360"/>
    </w:pPr>
  </w:p>
  <w:p w14:paraId="41012943" w14:textId="77777777" w:rsidR="0018351D" w:rsidRDefault="0018351D"/>
  <w:p w14:paraId="3D4AC904" w14:textId="77777777" w:rsidR="0018351D" w:rsidRDefault="0018351D"/>
  <w:p w14:paraId="595F6AB6" w14:textId="77777777" w:rsidR="0018351D" w:rsidRDefault="0018351D"/>
  <w:p w14:paraId="623C51C8" w14:textId="77777777" w:rsidR="0018351D" w:rsidRDefault="0018351D"/>
  <w:p w14:paraId="519A07C4" w14:textId="77777777" w:rsidR="0018351D" w:rsidRDefault="0018351D"/>
  <w:p w14:paraId="1165429F" w14:textId="77777777" w:rsidR="0018351D" w:rsidRDefault="0018351D"/>
  <w:p w14:paraId="03AD2ACC" w14:textId="77777777" w:rsidR="0018351D" w:rsidRDefault="0018351D"/>
  <w:p w14:paraId="6CC259F2" w14:textId="77777777" w:rsidR="00DB01D7" w:rsidRDefault="00DB01D7"/>
  <w:p w14:paraId="53C20D82" w14:textId="77777777" w:rsidR="00DB01D7" w:rsidRDefault="00DB01D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FE615B" w14:textId="2071096F" w:rsidR="0018351D" w:rsidRDefault="00256C70" w:rsidP="00256C70">
    <w:pPr>
      <w:pStyle w:val="NoSpacing"/>
    </w:pPr>
    <w:r>
      <w:rPr>
        <w:noProof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240B028F" wp14:editId="31DADBD5">
              <wp:simplePos x="0" y="0"/>
              <wp:positionH relativeFrom="column">
                <wp:posOffset>3611880</wp:posOffset>
              </wp:positionH>
              <wp:positionV relativeFrom="paragraph">
                <wp:posOffset>243205</wp:posOffset>
              </wp:positionV>
              <wp:extent cx="3259455" cy="63500"/>
              <wp:effectExtent l="0" t="0" r="4445" b="0"/>
              <wp:wrapNone/>
              <wp:docPr id="1768942195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59455" cy="6350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699FAF5" w14:textId="77777777" w:rsidR="00F1063F" w:rsidRPr="005C730B" w:rsidRDefault="00F1063F" w:rsidP="00F1063F">
                          <w:pPr>
                            <w:jc w:val="center"/>
                            <w:rPr>
                              <w:color w:val="FFFFFF" w:themeColor="background1"/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40B028F" id="Rectangle 1" o:spid="_x0000_s1027" style="position:absolute;margin-left:284.4pt;margin-top:19.15pt;width:256.65pt;height: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" fillcolor="#fd5002" stroked="f" strokeweight="1pt">
              <v:fill color2="#b00b58" rotate="t" angle="45" colors="0 #fd5002;47841f #b00b58" focus="100%" type="gradient"/>
              <v:textbox>
                <w:txbxContent>
                  <w:p w14:paraId="5699FAF5" w14:textId="77777777" w:rsidR="00F1063F" w:rsidRPr="005C730B" w:rsidRDefault="00F1063F" w:rsidP="00F1063F">
                    <w:pPr>
                      <w:jc w:val="center"/>
                      <w:rPr>
                        <w:color w:val="FFFFFF" w:themeColor="background1"/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  <w:r w:rsidR="00F1063F" w:rsidRPr="00C122EC">
      <w:t xml:space="preserve"> </w:t>
    </w:r>
  </w:p>
  <w:p w14:paraId="74071946" w14:textId="522AFB93" w:rsidR="0018351D" w:rsidRDefault="0018351D"/>
  <w:p w14:paraId="45046053" w14:textId="11553513" w:rsidR="00DB01D7" w:rsidRDefault="00256C70">
    <w:r w:rsidRPr="00C122EC">
      <w:tab/>
    </w:r>
    <w:r w:rsidRPr="00C122EC">
      <w:tab/>
    </w:r>
    <w:sdt>
      <w:sdtPr>
        <w:rPr>
          <w:b/>
        </w:rPr>
        <w:alias w:val="Title"/>
        <w:tag w:val=""/>
        <w:id w:val="367805816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Content>
        <w:r w:rsidR="00B338D7">
          <w:rPr>
            <w:b/>
          </w:rPr>
          <w:t>Programming and Web Development Credentials of Value</w:t>
        </w:r>
      </w:sdtContent>
    </w:sdt>
  </w:p>
  <w:p w14:paraId="204A400A" w14:textId="77777777" w:rsidR="00DB01D7" w:rsidRDefault="00DB01D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453B3C" w14:textId="77777777" w:rsidR="00F54CFE" w:rsidRDefault="00C122EC">
    <w:pPr>
      <w:pStyle w:val="Footer"/>
    </w:pPr>
    <w:r>
      <w:rPr>
        <w:noProof/>
      </w:rPr>
      <w:drawing>
        <wp:anchor distT="0" distB="0" distL="114300" distR="114300" simplePos="0" relativeHeight="251673600" behindDoc="1" locked="0" layoutInCell="1" allowOverlap="1" wp14:anchorId="091F1CA8" wp14:editId="0096DC52">
          <wp:simplePos x="0" y="0"/>
          <wp:positionH relativeFrom="column">
            <wp:posOffset>3962400</wp:posOffset>
          </wp:positionH>
          <wp:positionV relativeFrom="paragraph">
            <wp:posOffset>-1057275</wp:posOffset>
          </wp:positionV>
          <wp:extent cx="2473325" cy="482600"/>
          <wp:effectExtent l="0" t="0" r="3175" b="0"/>
          <wp:wrapTight wrapText="bothSides">
            <wp:wrapPolygon edited="0">
              <wp:start x="2107" y="0"/>
              <wp:lineTo x="222" y="3411"/>
              <wp:lineTo x="0" y="4547"/>
              <wp:lineTo x="0" y="21032"/>
              <wp:lineTo x="555" y="21032"/>
              <wp:lineTo x="3993" y="19895"/>
              <wp:lineTo x="3882" y="18758"/>
              <wp:lineTo x="21406" y="13642"/>
              <wp:lineTo x="21517" y="10800"/>
              <wp:lineTo x="21517" y="6821"/>
              <wp:lineTo x="2995" y="0"/>
              <wp:lineTo x="2107" y="0"/>
            </wp:wrapPolygon>
          </wp:wrapTight>
          <wp:docPr id="1321519758" name="Picture 1321519758" descr="Pathway2Career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21519758" name="Picture 1321519758" descr="Pathway2Careers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73325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7B59"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9C0657B" wp14:editId="0501EF1D">
              <wp:simplePos x="0" y="0"/>
              <wp:positionH relativeFrom="column">
                <wp:posOffset>3249637</wp:posOffset>
              </wp:positionH>
              <wp:positionV relativeFrom="paragraph">
                <wp:posOffset>-466432</wp:posOffset>
              </wp:positionV>
              <wp:extent cx="3636401" cy="74428"/>
              <wp:effectExtent l="0" t="0" r="0" b="1905"/>
              <wp:wrapNone/>
              <wp:docPr id="1570841643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36401" cy="74428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0A73053B" w14:textId="77777777" w:rsidR="002C4D0B" w:rsidRPr="005C730B" w:rsidRDefault="002C4D0B" w:rsidP="002C4D0B">
                          <w:pPr>
                            <w:jc w:val="center"/>
                            <w:rPr>
                              <w:color w:val="FFFFFF" w:themeColor="background1"/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9C0657B" id="_x0000_s1028" style="position:absolute;margin-left:255.9pt;margin-top:-36.75pt;width:286.35pt;height:5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" fillcolor="#fd5002" stroked="f" strokeweight="1pt">
              <v:fill color2="#b00b58" rotate="t" angle="45" colors="0 #fd5002;47841f #b00b58" focus="100%" type="gradient"/>
              <v:textbox>
                <w:txbxContent>
                  <w:p w14:paraId="0A73053B" w14:textId="77777777" w:rsidR="002C4D0B" w:rsidRPr="005C730B" w:rsidRDefault="002C4D0B" w:rsidP="002C4D0B">
                    <w:pPr>
                      <w:jc w:val="center"/>
                      <w:rPr>
                        <w:color w:val="FFFFFF" w:themeColor="background1"/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  <w:r w:rsidR="00420CAC">
      <w:rPr>
        <w:noProof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363ECD54" wp14:editId="2257E649">
              <wp:simplePos x="0" y="0"/>
              <wp:positionH relativeFrom="column">
                <wp:posOffset>3255069</wp:posOffset>
              </wp:positionH>
              <wp:positionV relativeFrom="paragraph">
                <wp:posOffset>-388620</wp:posOffset>
              </wp:positionV>
              <wp:extent cx="3403600" cy="822960"/>
              <wp:effectExtent l="0" t="0" r="0" b="2540"/>
              <wp:wrapNone/>
              <wp:docPr id="1834905005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03600" cy="82296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DF4D185" w14:textId="77777777" w:rsidR="002C4D0B" w:rsidRPr="00420CAC" w:rsidRDefault="00617B59" w:rsidP="00420CAC">
                          <w:pPr>
                            <w:spacing w:before="0" w:after="0" w:line="276" w:lineRule="auto"/>
                            <w:jc w:val="right"/>
                            <w:rPr>
                              <w:color w:val="3B3838" w:themeColor="background2" w:themeShade="40"/>
                              <w:sz w:val="18"/>
                              <w:szCs w:val="18"/>
                            </w:rPr>
                          </w:pPr>
                          <w:r>
                            <w:rPr>
                              <w:color w:val="3B3838" w:themeColor="background2" w:themeShade="40"/>
                              <w:sz w:val="18"/>
                              <w:szCs w:val="18"/>
                            </w:rPr>
                            <w:t xml:space="preserve">In partnership with Pathway2Careers™, Massachusetts Department of Secondary Education is modernizing its CTE Frameworks to close the gap that exists between education and industry.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63ECD54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256.3pt;margin-top:-30.6pt;width:268pt;height:64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" fillcolor="white [3201]" stroked="f" strokeweight=".5pt">
              <v:textbox>
                <w:txbxContent>
                  <w:p w14:paraId="7DF4D185" w14:textId="77777777" w:rsidR="002C4D0B" w:rsidRPr="00420CAC" w:rsidRDefault="00617B59" w:rsidP="00420CAC">
                    <w:pPr>
                      <w:spacing w:before="0" w:after="0" w:line="276" w:lineRule="auto"/>
                      <w:jc w:val="right"/>
                      <w:rPr>
                        <w:color w:val="3B3838" w:themeColor="background2" w:themeShade="40"/>
                        <w:sz w:val="18"/>
                        <w:szCs w:val="18"/>
                      </w:rPr>
                    </w:pPr>
                    <w:r>
                      <w:rPr>
                        <w:color w:val="3B3838" w:themeColor="background2" w:themeShade="40"/>
                        <w:sz w:val="18"/>
                        <w:szCs w:val="18"/>
                      </w:rPr>
                      <w:t xml:space="preserve">In partnership with Pathway2Careers™, Massachusetts Department of Secondary Education is modernizing its CTE Frameworks to close the gap that exists between education and industry.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ADB6CB" w14:textId="77777777" w:rsidR="0026140C" w:rsidRDefault="0026140C" w:rsidP="005C730B">
      <w:r>
        <w:separator/>
      </w:r>
    </w:p>
  </w:footnote>
  <w:footnote w:type="continuationSeparator" w:id="0">
    <w:p w14:paraId="4756DD9A" w14:textId="77777777" w:rsidR="0026140C" w:rsidRDefault="0026140C" w:rsidP="005C73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708EF6" w14:textId="77777777" w:rsidR="005C730B" w:rsidRDefault="00C122EC">
    <w:pPr>
      <w:pStyle w:val="Header"/>
    </w:pPr>
    <w:r>
      <w:rPr>
        <w:noProof/>
      </w:rPr>
      <w:drawing>
        <wp:anchor distT="0" distB="0" distL="114300" distR="114300" simplePos="0" relativeHeight="251682816" behindDoc="0" locked="0" layoutInCell="1" allowOverlap="1" wp14:anchorId="4C05AC70" wp14:editId="6CC00ADB">
          <wp:simplePos x="0" y="0"/>
          <wp:positionH relativeFrom="column">
            <wp:posOffset>101600</wp:posOffset>
          </wp:positionH>
          <wp:positionV relativeFrom="paragraph">
            <wp:posOffset>63500</wp:posOffset>
          </wp:positionV>
          <wp:extent cx="1066800" cy="636905"/>
          <wp:effectExtent l="0" t="0" r="0" b="0"/>
          <wp:wrapSquare wrapText="bothSides"/>
          <wp:docPr id="1059144146" name="Picture 1059144146" descr="Massachusetts Department of Elementary and Secondary Educati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9144146" name="Picture 1059144146" descr="Massachusetts Department of Elementary and Secondary Education Log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636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4624" behindDoc="0" locked="0" layoutInCell="1" allowOverlap="1" wp14:anchorId="0FCE2DCE" wp14:editId="23E0E7AF">
          <wp:simplePos x="0" y="0"/>
          <wp:positionH relativeFrom="column">
            <wp:posOffset>5196840</wp:posOffset>
          </wp:positionH>
          <wp:positionV relativeFrom="paragraph">
            <wp:posOffset>287020</wp:posOffset>
          </wp:positionV>
          <wp:extent cx="1277620" cy="248920"/>
          <wp:effectExtent l="0" t="0" r="5080" b="5080"/>
          <wp:wrapNone/>
          <wp:docPr id="2016186406" name="Picture 2" descr="Pathway2Career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6186406" name="Picture 2" descr="Pathway2Careers Log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7620" cy="248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7" behindDoc="0" locked="0" layoutInCell="1" allowOverlap="1" wp14:anchorId="242933F2" wp14:editId="503BFF7B">
              <wp:simplePos x="0" y="0"/>
              <wp:positionH relativeFrom="column">
                <wp:posOffset>4927600</wp:posOffset>
              </wp:positionH>
              <wp:positionV relativeFrom="paragraph">
                <wp:posOffset>254000</wp:posOffset>
              </wp:positionV>
              <wp:extent cx="1951355" cy="355600"/>
              <wp:effectExtent l="0" t="0" r="4445" b="0"/>
              <wp:wrapNone/>
              <wp:docPr id="1831247439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51355" cy="355600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D5E58A" id="Rectangle 1" o:spid="_x0000_s1026" alt="&quot;&quot;" style="position:absolute;margin-left:388pt;margin-top:20pt;width:153.65pt;height:28pt;z-index:2516602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" fillcolor="#1d434c" stroked="f" strokeweight="1pt"/>
          </w:pict>
        </mc:Fallback>
      </mc:AlternateContent>
    </w:r>
    <w:r w:rsidR="005C730B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644A6F" wp14:editId="26BFD784">
              <wp:simplePos x="0" y="0"/>
              <wp:positionH relativeFrom="column">
                <wp:posOffset>-980661</wp:posOffset>
              </wp:positionH>
              <wp:positionV relativeFrom="paragraph">
                <wp:posOffset>-523461</wp:posOffset>
              </wp:positionV>
              <wp:extent cx="357809" cy="10151165"/>
              <wp:effectExtent l="0" t="0" r="0" b="0"/>
              <wp:wrapNone/>
              <wp:docPr id="10387892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809" cy="10151165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76B16B" id="Rectangle 1" o:spid="_x0000_s1026" alt="&quot;&quot;" style="position:absolute;margin-left:-77.2pt;margin-top:-41.2pt;width:28.15pt;height:79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" fillcolor="#1d434c" stroked="f" strokeweight="1pt"/>
          </w:pict>
        </mc:Fallback>
      </mc:AlternateContent>
    </w:r>
  </w:p>
  <w:p w14:paraId="6E8C496C" w14:textId="77777777" w:rsidR="0018351D" w:rsidRDefault="0018351D"/>
  <w:p w14:paraId="51356F8A" w14:textId="77777777" w:rsidR="0018351D" w:rsidRDefault="0018351D"/>
  <w:p w14:paraId="0174DC3E" w14:textId="77777777" w:rsidR="00DB01D7" w:rsidRDefault="00DB01D7"/>
  <w:p w14:paraId="73AEEF47" w14:textId="77777777" w:rsidR="00DB01D7" w:rsidRDefault="00DB01D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72CA32" w14:textId="3D5EC444" w:rsidR="00F54CFE" w:rsidRDefault="00CC1C69">
    <w:pPr>
      <w:pStyle w:val="Header"/>
    </w:pPr>
    <w:r>
      <w:rPr>
        <w:noProof/>
        <w:sz w:val="18"/>
        <w:szCs w:val="18"/>
      </w:rPr>
      <w:drawing>
        <wp:anchor distT="0" distB="0" distL="114300" distR="114300" simplePos="0" relativeHeight="251676672" behindDoc="1" locked="0" layoutInCell="1" allowOverlap="1" wp14:anchorId="55C563FE" wp14:editId="3CB538DC">
          <wp:simplePos x="0" y="0"/>
          <wp:positionH relativeFrom="column">
            <wp:posOffset>-617220</wp:posOffset>
          </wp:positionH>
          <wp:positionV relativeFrom="paragraph">
            <wp:posOffset>1148080</wp:posOffset>
          </wp:positionV>
          <wp:extent cx="8241030" cy="4530090"/>
          <wp:effectExtent l="0" t="0" r="1270" b="3810"/>
          <wp:wrapNone/>
          <wp:docPr id="123864249" name="Picture 6" descr="A person looking at an iPad standing beside a computer serv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3864249" name="Picture 6" descr="A person looking at an iPad standing beside a computer server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750" b="8750"/>
                  <a:stretch>
                    <a:fillRect/>
                  </a:stretch>
                </pic:blipFill>
                <pic:spPr bwMode="auto">
                  <a:xfrm>
                    <a:off x="0" y="0"/>
                    <a:ext cx="8241030" cy="45300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C122EC">
      <w:rPr>
        <w:noProof/>
      </w:rPr>
      <w:drawing>
        <wp:anchor distT="0" distB="0" distL="114300" distR="114300" simplePos="0" relativeHeight="251680768" behindDoc="0" locked="0" layoutInCell="1" allowOverlap="1" wp14:anchorId="775BBEA8" wp14:editId="2A7B43AC">
          <wp:simplePos x="0" y="0"/>
          <wp:positionH relativeFrom="column">
            <wp:posOffset>0</wp:posOffset>
          </wp:positionH>
          <wp:positionV relativeFrom="paragraph">
            <wp:posOffset>12700</wp:posOffset>
          </wp:positionV>
          <wp:extent cx="1760855" cy="1052195"/>
          <wp:effectExtent l="0" t="0" r="4445" b="1905"/>
          <wp:wrapSquare wrapText="bothSides"/>
          <wp:docPr id="1" name="Picture 1" descr="Massachusetts Department of Elementary and Secondary Educati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Massachusetts Department of Elementary and Secondary Education Logo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0855" cy="1052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244E0"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7C54F092" wp14:editId="074074F5">
              <wp:simplePos x="0" y="0"/>
              <wp:positionH relativeFrom="column">
                <wp:posOffset>-914400</wp:posOffset>
              </wp:positionH>
              <wp:positionV relativeFrom="paragraph">
                <wp:posOffset>-458724</wp:posOffset>
              </wp:positionV>
              <wp:extent cx="357505" cy="10151110"/>
              <wp:effectExtent l="0" t="0" r="0" b="0"/>
              <wp:wrapNone/>
              <wp:docPr id="1794045903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505" cy="10151110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FCB1912" id="Rectangle 1" o:spid="_x0000_s1026" alt="&quot;&quot;" style="position:absolute;margin-left:-1in;margin-top:-36.1pt;width:28.15pt;height:799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" fillcolor="#1d434c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B25E0"/>
    <w:multiLevelType w:val="hybridMultilevel"/>
    <w:tmpl w:val="7EFAE502"/>
    <w:lvl w:ilvl="0" w:tplc="16926170">
      <w:numFmt w:val="bullet"/>
      <w:lvlText w:val="•"/>
      <w:lvlJc w:val="left"/>
      <w:pPr>
        <w:ind w:left="500" w:hanging="179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1" w:tplc="954AA9C2">
      <w:numFmt w:val="bullet"/>
      <w:lvlText w:val="•"/>
      <w:lvlJc w:val="left"/>
      <w:pPr>
        <w:ind w:left="140" w:hanging="361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2" w:tplc="051AF0AA">
      <w:numFmt w:val="bullet"/>
      <w:lvlText w:val="•"/>
      <w:lvlJc w:val="left"/>
      <w:pPr>
        <w:ind w:left="1515" w:hanging="361"/>
      </w:pPr>
      <w:rPr>
        <w:rFonts w:hint="default"/>
        <w:lang w:val="en-US" w:eastAsia="en-US" w:bidi="ar-SA"/>
      </w:rPr>
    </w:lvl>
    <w:lvl w:ilvl="3" w:tplc="6B74A70A">
      <w:numFmt w:val="bullet"/>
      <w:lvlText w:val="•"/>
      <w:lvlJc w:val="left"/>
      <w:pPr>
        <w:ind w:left="2531" w:hanging="361"/>
      </w:pPr>
      <w:rPr>
        <w:rFonts w:hint="default"/>
        <w:lang w:val="en-US" w:eastAsia="en-US" w:bidi="ar-SA"/>
      </w:rPr>
    </w:lvl>
    <w:lvl w:ilvl="4" w:tplc="A724C3F6">
      <w:numFmt w:val="bullet"/>
      <w:lvlText w:val="•"/>
      <w:lvlJc w:val="left"/>
      <w:pPr>
        <w:ind w:left="3546" w:hanging="361"/>
      </w:pPr>
      <w:rPr>
        <w:rFonts w:hint="default"/>
        <w:lang w:val="en-US" w:eastAsia="en-US" w:bidi="ar-SA"/>
      </w:rPr>
    </w:lvl>
    <w:lvl w:ilvl="5" w:tplc="364EA1C2">
      <w:numFmt w:val="bullet"/>
      <w:lvlText w:val="•"/>
      <w:lvlJc w:val="left"/>
      <w:pPr>
        <w:ind w:left="4562" w:hanging="361"/>
      </w:pPr>
      <w:rPr>
        <w:rFonts w:hint="default"/>
        <w:lang w:val="en-US" w:eastAsia="en-US" w:bidi="ar-SA"/>
      </w:rPr>
    </w:lvl>
    <w:lvl w:ilvl="6" w:tplc="2C82CB02">
      <w:numFmt w:val="bullet"/>
      <w:lvlText w:val="•"/>
      <w:lvlJc w:val="left"/>
      <w:pPr>
        <w:ind w:left="5577" w:hanging="361"/>
      </w:pPr>
      <w:rPr>
        <w:rFonts w:hint="default"/>
        <w:lang w:val="en-US" w:eastAsia="en-US" w:bidi="ar-SA"/>
      </w:rPr>
    </w:lvl>
    <w:lvl w:ilvl="7" w:tplc="A8007844">
      <w:numFmt w:val="bullet"/>
      <w:lvlText w:val="•"/>
      <w:lvlJc w:val="left"/>
      <w:pPr>
        <w:ind w:left="6593" w:hanging="361"/>
      </w:pPr>
      <w:rPr>
        <w:rFonts w:hint="default"/>
        <w:lang w:val="en-US" w:eastAsia="en-US" w:bidi="ar-SA"/>
      </w:rPr>
    </w:lvl>
    <w:lvl w:ilvl="8" w:tplc="40FC53A6">
      <w:numFmt w:val="bullet"/>
      <w:lvlText w:val="•"/>
      <w:lvlJc w:val="left"/>
      <w:pPr>
        <w:ind w:left="7608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05496E1B"/>
    <w:multiLevelType w:val="multilevel"/>
    <w:tmpl w:val="C8A4CA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0C512EE2"/>
    <w:multiLevelType w:val="hybridMultilevel"/>
    <w:tmpl w:val="30F21066"/>
    <w:lvl w:ilvl="0" w:tplc="746E2940">
      <w:numFmt w:val="bullet"/>
      <w:lvlText w:val="•"/>
      <w:lvlJc w:val="left"/>
      <w:pPr>
        <w:ind w:left="1080" w:hanging="720"/>
      </w:pPr>
      <w:rPr>
        <w:rFonts w:ascii="Barlow Semi Condensed" w:eastAsiaTheme="minorHAnsi" w:hAnsi="Barlow Semi Condense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C63571"/>
    <w:multiLevelType w:val="hybridMultilevel"/>
    <w:tmpl w:val="C452F7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343003"/>
    <w:multiLevelType w:val="hybridMultilevel"/>
    <w:tmpl w:val="241253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E269A"/>
    <w:multiLevelType w:val="hybridMultilevel"/>
    <w:tmpl w:val="19181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493B51"/>
    <w:multiLevelType w:val="hybridMultilevel"/>
    <w:tmpl w:val="8C2E220A"/>
    <w:lvl w:ilvl="0" w:tplc="04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7" w15:restartNumberingAfterBreak="0">
    <w:nsid w:val="265010EC"/>
    <w:multiLevelType w:val="hybridMultilevel"/>
    <w:tmpl w:val="D16A7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553CF1"/>
    <w:multiLevelType w:val="hybridMultilevel"/>
    <w:tmpl w:val="6BA056FC"/>
    <w:lvl w:ilvl="0" w:tplc="5712BE3E">
      <w:start w:val="1"/>
      <w:numFmt w:val="decimal"/>
      <w:lvlText w:val="%1."/>
      <w:lvlJc w:val="left"/>
      <w:pPr>
        <w:ind w:left="409" w:hanging="269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-2"/>
        <w:w w:val="91"/>
        <w:sz w:val="22"/>
        <w:szCs w:val="22"/>
        <w:lang w:val="en-US" w:eastAsia="en-US" w:bidi="ar-SA"/>
      </w:rPr>
    </w:lvl>
    <w:lvl w:ilvl="1" w:tplc="00B68018">
      <w:numFmt w:val="bullet"/>
      <w:lvlText w:val="•"/>
      <w:lvlJc w:val="left"/>
      <w:pPr>
        <w:ind w:left="1221" w:hanging="360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2" w:tplc="B9FA1A34">
      <w:numFmt w:val="bullet"/>
      <w:lvlText w:val="•"/>
      <w:lvlJc w:val="left"/>
      <w:pPr>
        <w:ind w:left="1220" w:hanging="360"/>
      </w:pPr>
      <w:rPr>
        <w:rFonts w:hint="default"/>
        <w:lang w:val="en-US" w:eastAsia="en-US" w:bidi="ar-SA"/>
      </w:rPr>
    </w:lvl>
    <w:lvl w:ilvl="3" w:tplc="91C4A04C">
      <w:numFmt w:val="bullet"/>
      <w:lvlText w:val="•"/>
      <w:lvlJc w:val="left"/>
      <w:pPr>
        <w:ind w:left="2272" w:hanging="360"/>
      </w:pPr>
      <w:rPr>
        <w:rFonts w:hint="default"/>
        <w:lang w:val="en-US" w:eastAsia="en-US" w:bidi="ar-SA"/>
      </w:rPr>
    </w:lvl>
    <w:lvl w:ilvl="4" w:tplc="1DA83BE8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ar-SA"/>
      </w:rPr>
    </w:lvl>
    <w:lvl w:ilvl="5" w:tplc="88DA7A86">
      <w:numFmt w:val="bullet"/>
      <w:lvlText w:val="•"/>
      <w:lvlJc w:val="left"/>
      <w:pPr>
        <w:ind w:left="4377" w:hanging="360"/>
      </w:pPr>
      <w:rPr>
        <w:rFonts w:hint="default"/>
        <w:lang w:val="en-US" w:eastAsia="en-US" w:bidi="ar-SA"/>
      </w:rPr>
    </w:lvl>
    <w:lvl w:ilvl="6" w:tplc="F88CC99C">
      <w:numFmt w:val="bullet"/>
      <w:lvlText w:val="•"/>
      <w:lvlJc w:val="left"/>
      <w:pPr>
        <w:ind w:left="5430" w:hanging="360"/>
      </w:pPr>
      <w:rPr>
        <w:rFonts w:hint="default"/>
        <w:lang w:val="en-US" w:eastAsia="en-US" w:bidi="ar-SA"/>
      </w:rPr>
    </w:lvl>
    <w:lvl w:ilvl="7" w:tplc="E2F20118">
      <w:numFmt w:val="bullet"/>
      <w:lvlText w:val="•"/>
      <w:lvlJc w:val="left"/>
      <w:pPr>
        <w:ind w:left="6482" w:hanging="360"/>
      </w:pPr>
      <w:rPr>
        <w:rFonts w:hint="default"/>
        <w:lang w:val="en-US" w:eastAsia="en-US" w:bidi="ar-SA"/>
      </w:rPr>
    </w:lvl>
    <w:lvl w:ilvl="8" w:tplc="6C64B670">
      <w:numFmt w:val="bullet"/>
      <w:lvlText w:val="•"/>
      <w:lvlJc w:val="left"/>
      <w:pPr>
        <w:ind w:left="7535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26E547C5"/>
    <w:multiLevelType w:val="multilevel"/>
    <w:tmpl w:val="F8BCC66A"/>
    <w:styleLink w:val="CurrentList1"/>
    <w:lvl w:ilvl="0">
      <w:start w:val="1"/>
      <w:numFmt w:val="decimal"/>
      <w:lvlText w:val="%1."/>
      <w:lvlJc w:val="left"/>
      <w:pPr>
        <w:ind w:left="360" w:hanging="360"/>
      </w:pPr>
      <w:rPr>
        <w:rFonts w:ascii="Barlow Semi Condensed" w:eastAsiaTheme="minorHAnsi" w:hAnsi="Barlow Semi Condensed" w:cstheme="minorBidi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DF84C49"/>
    <w:multiLevelType w:val="multilevel"/>
    <w:tmpl w:val="631C7D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2E6C228D"/>
    <w:multiLevelType w:val="hybridMultilevel"/>
    <w:tmpl w:val="437A254A"/>
    <w:lvl w:ilvl="0" w:tplc="E5DEF7BA">
      <w:start w:val="1"/>
      <w:numFmt w:val="decimal"/>
      <w:lvlText w:val="%1."/>
      <w:lvlJc w:val="left"/>
      <w:pPr>
        <w:ind w:left="861" w:hanging="361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-2"/>
        <w:w w:val="91"/>
        <w:sz w:val="22"/>
        <w:szCs w:val="22"/>
        <w:lang w:val="en-US" w:eastAsia="en-US" w:bidi="ar-SA"/>
      </w:rPr>
    </w:lvl>
    <w:lvl w:ilvl="1" w:tplc="66148274">
      <w:numFmt w:val="bullet"/>
      <w:lvlText w:val="•"/>
      <w:lvlJc w:val="left"/>
      <w:pPr>
        <w:ind w:left="1221" w:hanging="360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2" w:tplc="32DECD2C">
      <w:numFmt w:val="bullet"/>
      <w:lvlText w:val="•"/>
      <w:lvlJc w:val="left"/>
      <w:pPr>
        <w:ind w:left="2155" w:hanging="360"/>
      </w:pPr>
      <w:rPr>
        <w:rFonts w:hint="default"/>
        <w:lang w:val="en-US" w:eastAsia="en-US" w:bidi="ar-SA"/>
      </w:rPr>
    </w:lvl>
    <w:lvl w:ilvl="3" w:tplc="CAE8D6F2">
      <w:numFmt w:val="bullet"/>
      <w:lvlText w:val="•"/>
      <w:lvlJc w:val="left"/>
      <w:pPr>
        <w:ind w:left="3091" w:hanging="360"/>
      </w:pPr>
      <w:rPr>
        <w:rFonts w:hint="default"/>
        <w:lang w:val="en-US" w:eastAsia="en-US" w:bidi="ar-SA"/>
      </w:rPr>
    </w:lvl>
    <w:lvl w:ilvl="4" w:tplc="85A0F0A4">
      <w:numFmt w:val="bullet"/>
      <w:lvlText w:val="•"/>
      <w:lvlJc w:val="left"/>
      <w:pPr>
        <w:ind w:left="4026" w:hanging="360"/>
      </w:pPr>
      <w:rPr>
        <w:rFonts w:hint="default"/>
        <w:lang w:val="en-US" w:eastAsia="en-US" w:bidi="ar-SA"/>
      </w:rPr>
    </w:lvl>
    <w:lvl w:ilvl="5" w:tplc="7BA27A38">
      <w:numFmt w:val="bullet"/>
      <w:lvlText w:val="•"/>
      <w:lvlJc w:val="left"/>
      <w:pPr>
        <w:ind w:left="4962" w:hanging="360"/>
      </w:pPr>
      <w:rPr>
        <w:rFonts w:hint="default"/>
        <w:lang w:val="en-US" w:eastAsia="en-US" w:bidi="ar-SA"/>
      </w:rPr>
    </w:lvl>
    <w:lvl w:ilvl="6" w:tplc="3AC85A0A">
      <w:numFmt w:val="bullet"/>
      <w:lvlText w:val="•"/>
      <w:lvlJc w:val="left"/>
      <w:pPr>
        <w:ind w:left="5897" w:hanging="360"/>
      </w:pPr>
      <w:rPr>
        <w:rFonts w:hint="default"/>
        <w:lang w:val="en-US" w:eastAsia="en-US" w:bidi="ar-SA"/>
      </w:rPr>
    </w:lvl>
    <w:lvl w:ilvl="7" w:tplc="96D63790">
      <w:numFmt w:val="bullet"/>
      <w:lvlText w:val="•"/>
      <w:lvlJc w:val="left"/>
      <w:pPr>
        <w:ind w:left="6833" w:hanging="360"/>
      </w:pPr>
      <w:rPr>
        <w:rFonts w:hint="default"/>
        <w:lang w:val="en-US" w:eastAsia="en-US" w:bidi="ar-SA"/>
      </w:rPr>
    </w:lvl>
    <w:lvl w:ilvl="8" w:tplc="0AC20E42">
      <w:numFmt w:val="bullet"/>
      <w:lvlText w:val="•"/>
      <w:lvlJc w:val="left"/>
      <w:pPr>
        <w:ind w:left="7768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3D19351E"/>
    <w:multiLevelType w:val="hybridMultilevel"/>
    <w:tmpl w:val="9C584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8776C5"/>
    <w:multiLevelType w:val="hybridMultilevel"/>
    <w:tmpl w:val="8984F3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6414ED"/>
    <w:multiLevelType w:val="hybridMultilevel"/>
    <w:tmpl w:val="DD68A3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2E2707"/>
    <w:multiLevelType w:val="hybridMultilevel"/>
    <w:tmpl w:val="1BC226DA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738" w:hanging="361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616" w:hanging="36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94" w:hanging="36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372" w:hanging="36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250" w:hanging="36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128" w:hanging="36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006" w:hanging="36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884" w:hanging="361"/>
      </w:pPr>
      <w:rPr>
        <w:rFonts w:hint="default"/>
        <w:lang w:val="en-US" w:eastAsia="en-US" w:bidi="ar-SA"/>
      </w:rPr>
    </w:lvl>
  </w:abstractNum>
  <w:abstractNum w:abstractNumId="16" w15:restartNumberingAfterBreak="0">
    <w:nsid w:val="4D810971"/>
    <w:multiLevelType w:val="multilevel"/>
    <w:tmpl w:val="833E553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4E932A22"/>
    <w:multiLevelType w:val="hybridMultilevel"/>
    <w:tmpl w:val="4D148058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8" w15:restartNumberingAfterBreak="0">
    <w:nsid w:val="4FE6629F"/>
    <w:multiLevelType w:val="hybridMultilevel"/>
    <w:tmpl w:val="600C0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677EDB"/>
    <w:multiLevelType w:val="hybridMultilevel"/>
    <w:tmpl w:val="EC5C3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845AC2"/>
    <w:multiLevelType w:val="hybridMultilevel"/>
    <w:tmpl w:val="0FC2D5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9A0819"/>
    <w:multiLevelType w:val="hybridMultilevel"/>
    <w:tmpl w:val="A0FEC8C2"/>
    <w:lvl w:ilvl="0" w:tplc="3A5A1A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5D2E5E"/>
    <w:multiLevelType w:val="hybridMultilevel"/>
    <w:tmpl w:val="31A4B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445222"/>
    <w:multiLevelType w:val="hybridMultilevel"/>
    <w:tmpl w:val="5802D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FA1BE0"/>
    <w:multiLevelType w:val="hybridMultilevel"/>
    <w:tmpl w:val="53F2BCE0"/>
    <w:lvl w:ilvl="0" w:tplc="622EE062">
      <w:numFmt w:val="bullet"/>
      <w:lvlText w:val="•"/>
      <w:lvlJc w:val="left"/>
      <w:pPr>
        <w:ind w:left="592" w:hanging="270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1" w:tplc="C890CC06">
      <w:numFmt w:val="bullet"/>
      <w:lvlText w:val="•"/>
      <w:lvlJc w:val="left"/>
      <w:pPr>
        <w:ind w:left="1504" w:hanging="270"/>
      </w:pPr>
      <w:rPr>
        <w:rFonts w:hint="default"/>
        <w:lang w:val="en-US" w:eastAsia="en-US" w:bidi="ar-SA"/>
      </w:rPr>
    </w:lvl>
    <w:lvl w:ilvl="2" w:tplc="B8D44A64">
      <w:numFmt w:val="bullet"/>
      <w:lvlText w:val="•"/>
      <w:lvlJc w:val="left"/>
      <w:pPr>
        <w:ind w:left="2408" w:hanging="270"/>
      </w:pPr>
      <w:rPr>
        <w:rFonts w:hint="default"/>
        <w:lang w:val="en-US" w:eastAsia="en-US" w:bidi="ar-SA"/>
      </w:rPr>
    </w:lvl>
    <w:lvl w:ilvl="3" w:tplc="6346E954">
      <w:numFmt w:val="bullet"/>
      <w:lvlText w:val="•"/>
      <w:lvlJc w:val="left"/>
      <w:pPr>
        <w:ind w:left="3312" w:hanging="270"/>
      </w:pPr>
      <w:rPr>
        <w:rFonts w:hint="default"/>
        <w:lang w:val="en-US" w:eastAsia="en-US" w:bidi="ar-SA"/>
      </w:rPr>
    </w:lvl>
    <w:lvl w:ilvl="4" w:tplc="FE081AB2">
      <w:numFmt w:val="bullet"/>
      <w:lvlText w:val="•"/>
      <w:lvlJc w:val="left"/>
      <w:pPr>
        <w:ind w:left="4216" w:hanging="270"/>
      </w:pPr>
      <w:rPr>
        <w:rFonts w:hint="default"/>
        <w:lang w:val="en-US" w:eastAsia="en-US" w:bidi="ar-SA"/>
      </w:rPr>
    </w:lvl>
    <w:lvl w:ilvl="5" w:tplc="A198C836">
      <w:numFmt w:val="bullet"/>
      <w:lvlText w:val="•"/>
      <w:lvlJc w:val="left"/>
      <w:pPr>
        <w:ind w:left="5120" w:hanging="270"/>
      </w:pPr>
      <w:rPr>
        <w:rFonts w:hint="default"/>
        <w:lang w:val="en-US" w:eastAsia="en-US" w:bidi="ar-SA"/>
      </w:rPr>
    </w:lvl>
    <w:lvl w:ilvl="6" w:tplc="4FAE38FA">
      <w:numFmt w:val="bullet"/>
      <w:lvlText w:val="•"/>
      <w:lvlJc w:val="left"/>
      <w:pPr>
        <w:ind w:left="6024" w:hanging="270"/>
      </w:pPr>
      <w:rPr>
        <w:rFonts w:hint="default"/>
        <w:lang w:val="en-US" w:eastAsia="en-US" w:bidi="ar-SA"/>
      </w:rPr>
    </w:lvl>
    <w:lvl w:ilvl="7" w:tplc="4AE48114">
      <w:numFmt w:val="bullet"/>
      <w:lvlText w:val="•"/>
      <w:lvlJc w:val="left"/>
      <w:pPr>
        <w:ind w:left="6928" w:hanging="270"/>
      </w:pPr>
      <w:rPr>
        <w:rFonts w:hint="default"/>
        <w:lang w:val="en-US" w:eastAsia="en-US" w:bidi="ar-SA"/>
      </w:rPr>
    </w:lvl>
    <w:lvl w:ilvl="8" w:tplc="81A87530">
      <w:numFmt w:val="bullet"/>
      <w:lvlText w:val="•"/>
      <w:lvlJc w:val="left"/>
      <w:pPr>
        <w:ind w:left="7832" w:hanging="270"/>
      </w:pPr>
      <w:rPr>
        <w:rFonts w:hint="default"/>
        <w:lang w:val="en-US" w:eastAsia="en-US" w:bidi="ar-SA"/>
      </w:rPr>
    </w:lvl>
  </w:abstractNum>
  <w:abstractNum w:abstractNumId="25" w15:restartNumberingAfterBreak="0">
    <w:nsid w:val="5B790140"/>
    <w:multiLevelType w:val="hybridMultilevel"/>
    <w:tmpl w:val="50622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F43CDF"/>
    <w:multiLevelType w:val="hybridMultilevel"/>
    <w:tmpl w:val="F82405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B84EB5"/>
    <w:multiLevelType w:val="hybridMultilevel"/>
    <w:tmpl w:val="56E29438"/>
    <w:lvl w:ilvl="0" w:tplc="936E6694">
      <w:numFmt w:val="bullet"/>
      <w:lvlText w:val="•"/>
      <w:lvlJc w:val="left"/>
      <w:pPr>
        <w:ind w:left="861" w:hanging="361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1" w:tplc="C1F0BC4A">
      <w:numFmt w:val="bullet"/>
      <w:lvlText w:val="•"/>
      <w:lvlJc w:val="left"/>
      <w:pPr>
        <w:ind w:left="1738" w:hanging="361"/>
      </w:pPr>
      <w:rPr>
        <w:rFonts w:hint="default"/>
        <w:lang w:val="en-US" w:eastAsia="en-US" w:bidi="ar-SA"/>
      </w:rPr>
    </w:lvl>
    <w:lvl w:ilvl="2" w:tplc="E1A86D2E">
      <w:numFmt w:val="bullet"/>
      <w:lvlText w:val="•"/>
      <w:lvlJc w:val="left"/>
      <w:pPr>
        <w:ind w:left="2616" w:hanging="361"/>
      </w:pPr>
      <w:rPr>
        <w:rFonts w:hint="default"/>
        <w:lang w:val="en-US" w:eastAsia="en-US" w:bidi="ar-SA"/>
      </w:rPr>
    </w:lvl>
    <w:lvl w:ilvl="3" w:tplc="04128636">
      <w:numFmt w:val="bullet"/>
      <w:lvlText w:val="•"/>
      <w:lvlJc w:val="left"/>
      <w:pPr>
        <w:ind w:left="3494" w:hanging="361"/>
      </w:pPr>
      <w:rPr>
        <w:rFonts w:hint="default"/>
        <w:lang w:val="en-US" w:eastAsia="en-US" w:bidi="ar-SA"/>
      </w:rPr>
    </w:lvl>
    <w:lvl w:ilvl="4" w:tplc="2436792E">
      <w:numFmt w:val="bullet"/>
      <w:lvlText w:val="•"/>
      <w:lvlJc w:val="left"/>
      <w:pPr>
        <w:ind w:left="4372" w:hanging="361"/>
      </w:pPr>
      <w:rPr>
        <w:rFonts w:hint="default"/>
        <w:lang w:val="en-US" w:eastAsia="en-US" w:bidi="ar-SA"/>
      </w:rPr>
    </w:lvl>
    <w:lvl w:ilvl="5" w:tplc="63866D2E">
      <w:numFmt w:val="bullet"/>
      <w:lvlText w:val="•"/>
      <w:lvlJc w:val="left"/>
      <w:pPr>
        <w:ind w:left="5250" w:hanging="361"/>
      </w:pPr>
      <w:rPr>
        <w:rFonts w:hint="default"/>
        <w:lang w:val="en-US" w:eastAsia="en-US" w:bidi="ar-SA"/>
      </w:rPr>
    </w:lvl>
    <w:lvl w:ilvl="6" w:tplc="118A2C1E">
      <w:numFmt w:val="bullet"/>
      <w:lvlText w:val="•"/>
      <w:lvlJc w:val="left"/>
      <w:pPr>
        <w:ind w:left="6128" w:hanging="361"/>
      </w:pPr>
      <w:rPr>
        <w:rFonts w:hint="default"/>
        <w:lang w:val="en-US" w:eastAsia="en-US" w:bidi="ar-SA"/>
      </w:rPr>
    </w:lvl>
    <w:lvl w:ilvl="7" w:tplc="E05A57AA">
      <w:numFmt w:val="bullet"/>
      <w:lvlText w:val="•"/>
      <w:lvlJc w:val="left"/>
      <w:pPr>
        <w:ind w:left="7006" w:hanging="361"/>
      </w:pPr>
      <w:rPr>
        <w:rFonts w:hint="default"/>
        <w:lang w:val="en-US" w:eastAsia="en-US" w:bidi="ar-SA"/>
      </w:rPr>
    </w:lvl>
    <w:lvl w:ilvl="8" w:tplc="924838E2">
      <w:numFmt w:val="bullet"/>
      <w:lvlText w:val="•"/>
      <w:lvlJc w:val="left"/>
      <w:pPr>
        <w:ind w:left="7884" w:hanging="361"/>
      </w:pPr>
      <w:rPr>
        <w:rFonts w:hint="default"/>
        <w:lang w:val="en-US" w:eastAsia="en-US" w:bidi="ar-SA"/>
      </w:rPr>
    </w:lvl>
  </w:abstractNum>
  <w:abstractNum w:abstractNumId="28" w15:restartNumberingAfterBreak="0">
    <w:nsid w:val="66DA7556"/>
    <w:multiLevelType w:val="hybridMultilevel"/>
    <w:tmpl w:val="6F90639C"/>
    <w:lvl w:ilvl="0" w:tplc="CA68AED4">
      <w:numFmt w:val="bullet"/>
      <w:lvlText w:val="•"/>
      <w:lvlJc w:val="left"/>
      <w:pPr>
        <w:ind w:left="140" w:hanging="361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1" w:tplc="9B8E12F0">
      <w:numFmt w:val="bullet"/>
      <w:lvlText w:val="•"/>
      <w:lvlJc w:val="left"/>
      <w:pPr>
        <w:ind w:left="1090" w:hanging="361"/>
      </w:pPr>
      <w:rPr>
        <w:rFonts w:hint="default"/>
        <w:lang w:val="en-US" w:eastAsia="en-US" w:bidi="ar-SA"/>
      </w:rPr>
    </w:lvl>
    <w:lvl w:ilvl="2" w:tplc="FFF4F5FE">
      <w:numFmt w:val="bullet"/>
      <w:lvlText w:val="•"/>
      <w:lvlJc w:val="left"/>
      <w:pPr>
        <w:ind w:left="2040" w:hanging="361"/>
      </w:pPr>
      <w:rPr>
        <w:rFonts w:hint="default"/>
        <w:lang w:val="en-US" w:eastAsia="en-US" w:bidi="ar-SA"/>
      </w:rPr>
    </w:lvl>
    <w:lvl w:ilvl="3" w:tplc="C2248AD2">
      <w:numFmt w:val="bullet"/>
      <w:lvlText w:val="•"/>
      <w:lvlJc w:val="left"/>
      <w:pPr>
        <w:ind w:left="2990" w:hanging="361"/>
      </w:pPr>
      <w:rPr>
        <w:rFonts w:hint="default"/>
        <w:lang w:val="en-US" w:eastAsia="en-US" w:bidi="ar-SA"/>
      </w:rPr>
    </w:lvl>
    <w:lvl w:ilvl="4" w:tplc="17742AFE">
      <w:numFmt w:val="bullet"/>
      <w:lvlText w:val="•"/>
      <w:lvlJc w:val="left"/>
      <w:pPr>
        <w:ind w:left="3940" w:hanging="361"/>
      </w:pPr>
      <w:rPr>
        <w:rFonts w:hint="default"/>
        <w:lang w:val="en-US" w:eastAsia="en-US" w:bidi="ar-SA"/>
      </w:rPr>
    </w:lvl>
    <w:lvl w:ilvl="5" w:tplc="DB3E863A">
      <w:numFmt w:val="bullet"/>
      <w:lvlText w:val="•"/>
      <w:lvlJc w:val="left"/>
      <w:pPr>
        <w:ind w:left="4890" w:hanging="361"/>
      </w:pPr>
      <w:rPr>
        <w:rFonts w:hint="default"/>
        <w:lang w:val="en-US" w:eastAsia="en-US" w:bidi="ar-SA"/>
      </w:rPr>
    </w:lvl>
    <w:lvl w:ilvl="6" w:tplc="0374B2E0">
      <w:numFmt w:val="bullet"/>
      <w:lvlText w:val="•"/>
      <w:lvlJc w:val="left"/>
      <w:pPr>
        <w:ind w:left="5840" w:hanging="361"/>
      </w:pPr>
      <w:rPr>
        <w:rFonts w:hint="default"/>
        <w:lang w:val="en-US" w:eastAsia="en-US" w:bidi="ar-SA"/>
      </w:rPr>
    </w:lvl>
    <w:lvl w:ilvl="7" w:tplc="C840E46E">
      <w:numFmt w:val="bullet"/>
      <w:lvlText w:val="•"/>
      <w:lvlJc w:val="left"/>
      <w:pPr>
        <w:ind w:left="6790" w:hanging="361"/>
      </w:pPr>
      <w:rPr>
        <w:rFonts w:hint="default"/>
        <w:lang w:val="en-US" w:eastAsia="en-US" w:bidi="ar-SA"/>
      </w:rPr>
    </w:lvl>
    <w:lvl w:ilvl="8" w:tplc="D87227DE">
      <w:numFmt w:val="bullet"/>
      <w:lvlText w:val="•"/>
      <w:lvlJc w:val="left"/>
      <w:pPr>
        <w:ind w:left="7740" w:hanging="361"/>
      </w:pPr>
      <w:rPr>
        <w:rFonts w:hint="default"/>
        <w:lang w:val="en-US" w:eastAsia="en-US" w:bidi="ar-SA"/>
      </w:rPr>
    </w:lvl>
  </w:abstractNum>
  <w:abstractNum w:abstractNumId="29" w15:restartNumberingAfterBreak="0">
    <w:nsid w:val="683F143B"/>
    <w:multiLevelType w:val="hybridMultilevel"/>
    <w:tmpl w:val="1A385BBA"/>
    <w:lvl w:ilvl="0" w:tplc="70FCCFA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CD5228"/>
    <w:multiLevelType w:val="hybridMultilevel"/>
    <w:tmpl w:val="00B80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0E0666"/>
    <w:multiLevelType w:val="hybridMultilevel"/>
    <w:tmpl w:val="DCA2B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DA0BCD"/>
    <w:multiLevelType w:val="hybridMultilevel"/>
    <w:tmpl w:val="99A861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503088"/>
    <w:multiLevelType w:val="hybridMultilevel"/>
    <w:tmpl w:val="30BE4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602366"/>
    <w:multiLevelType w:val="hybridMultilevel"/>
    <w:tmpl w:val="5B6A4B9E"/>
    <w:lvl w:ilvl="0" w:tplc="77E4D1F8">
      <w:numFmt w:val="bullet"/>
      <w:lvlText w:val="•"/>
      <w:lvlJc w:val="left"/>
      <w:pPr>
        <w:ind w:left="861" w:hanging="361"/>
      </w:pPr>
      <w:rPr>
        <w:rFonts w:ascii="Arial" w:eastAsia="Arial" w:hAnsi="Arial" w:cs="Arial" w:hint="default"/>
        <w:b w:val="0"/>
        <w:bCs w:val="0"/>
        <w:i w:val="0"/>
        <w:iCs w:val="0"/>
        <w:color w:val="001F5F"/>
        <w:spacing w:val="0"/>
        <w:w w:val="131"/>
        <w:sz w:val="22"/>
        <w:szCs w:val="22"/>
        <w:lang w:val="en-US" w:eastAsia="en-US" w:bidi="ar-SA"/>
      </w:rPr>
    </w:lvl>
    <w:lvl w:ilvl="1" w:tplc="C1AC726C">
      <w:numFmt w:val="bullet"/>
      <w:lvlText w:val="•"/>
      <w:lvlJc w:val="left"/>
      <w:pPr>
        <w:ind w:left="3742" w:hanging="360"/>
      </w:pPr>
      <w:rPr>
        <w:rFonts w:ascii="Arial" w:eastAsia="Arial" w:hAnsi="Arial" w:cs="Arial" w:hint="default"/>
        <w:spacing w:val="0"/>
        <w:w w:val="131"/>
        <w:lang w:val="en-US" w:eastAsia="en-US" w:bidi="ar-SA"/>
      </w:rPr>
    </w:lvl>
    <w:lvl w:ilvl="2" w:tplc="08E47AD2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ar-SA"/>
      </w:rPr>
    </w:lvl>
    <w:lvl w:ilvl="3" w:tplc="404CF41A">
      <w:numFmt w:val="bullet"/>
      <w:lvlText w:val="•"/>
      <w:lvlJc w:val="left"/>
      <w:pPr>
        <w:ind w:left="5051" w:hanging="360"/>
      </w:pPr>
      <w:rPr>
        <w:rFonts w:hint="default"/>
        <w:lang w:val="en-US" w:eastAsia="en-US" w:bidi="ar-SA"/>
      </w:rPr>
    </w:lvl>
    <w:lvl w:ilvl="4" w:tplc="4F921D70">
      <w:numFmt w:val="bullet"/>
      <w:lvlText w:val="•"/>
      <w:lvlJc w:val="left"/>
      <w:pPr>
        <w:ind w:left="5706" w:hanging="360"/>
      </w:pPr>
      <w:rPr>
        <w:rFonts w:hint="default"/>
        <w:lang w:val="en-US" w:eastAsia="en-US" w:bidi="ar-SA"/>
      </w:rPr>
    </w:lvl>
    <w:lvl w:ilvl="5" w:tplc="9C2A9456">
      <w:numFmt w:val="bullet"/>
      <w:lvlText w:val="•"/>
      <w:lvlJc w:val="left"/>
      <w:pPr>
        <w:ind w:left="6362" w:hanging="360"/>
      </w:pPr>
      <w:rPr>
        <w:rFonts w:hint="default"/>
        <w:lang w:val="en-US" w:eastAsia="en-US" w:bidi="ar-SA"/>
      </w:rPr>
    </w:lvl>
    <w:lvl w:ilvl="6" w:tplc="3F32C2C8">
      <w:numFmt w:val="bullet"/>
      <w:lvlText w:val="•"/>
      <w:lvlJc w:val="left"/>
      <w:pPr>
        <w:ind w:left="7017" w:hanging="360"/>
      </w:pPr>
      <w:rPr>
        <w:rFonts w:hint="default"/>
        <w:lang w:val="en-US" w:eastAsia="en-US" w:bidi="ar-SA"/>
      </w:rPr>
    </w:lvl>
    <w:lvl w:ilvl="7" w:tplc="28B02CB2">
      <w:numFmt w:val="bullet"/>
      <w:lvlText w:val="•"/>
      <w:lvlJc w:val="left"/>
      <w:pPr>
        <w:ind w:left="7673" w:hanging="360"/>
      </w:pPr>
      <w:rPr>
        <w:rFonts w:hint="default"/>
        <w:lang w:val="en-US" w:eastAsia="en-US" w:bidi="ar-SA"/>
      </w:rPr>
    </w:lvl>
    <w:lvl w:ilvl="8" w:tplc="2A50BDBE">
      <w:numFmt w:val="bullet"/>
      <w:lvlText w:val="•"/>
      <w:lvlJc w:val="left"/>
      <w:pPr>
        <w:ind w:left="8328" w:hanging="360"/>
      </w:pPr>
      <w:rPr>
        <w:rFonts w:hint="default"/>
        <w:lang w:val="en-US" w:eastAsia="en-US" w:bidi="ar-SA"/>
      </w:rPr>
    </w:lvl>
  </w:abstractNum>
  <w:abstractNum w:abstractNumId="35" w15:restartNumberingAfterBreak="0">
    <w:nsid w:val="72B7217F"/>
    <w:multiLevelType w:val="hybridMultilevel"/>
    <w:tmpl w:val="62640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915806"/>
    <w:multiLevelType w:val="hybridMultilevel"/>
    <w:tmpl w:val="D2C44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A94DBE"/>
    <w:multiLevelType w:val="hybridMultilevel"/>
    <w:tmpl w:val="91866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B10328"/>
    <w:multiLevelType w:val="hybridMultilevel"/>
    <w:tmpl w:val="1180B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E7494F"/>
    <w:multiLevelType w:val="hybridMultilevel"/>
    <w:tmpl w:val="9EB63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BAA71E9"/>
    <w:multiLevelType w:val="hybridMultilevel"/>
    <w:tmpl w:val="1D5CCCE0"/>
    <w:lvl w:ilvl="0" w:tplc="837255A6">
      <w:numFmt w:val="bullet"/>
      <w:lvlText w:val="•"/>
      <w:lvlJc w:val="left"/>
      <w:pPr>
        <w:ind w:left="1080" w:hanging="720"/>
      </w:pPr>
      <w:rPr>
        <w:rFonts w:ascii="Barlow Semi Condensed" w:eastAsiaTheme="minorHAnsi" w:hAnsi="Barlow Semi Condense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C3854C0"/>
    <w:multiLevelType w:val="hybridMultilevel"/>
    <w:tmpl w:val="78E68D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9079808">
    <w:abstractNumId w:val="13"/>
  </w:num>
  <w:num w:numId="2" w16cid:durableId="1080717753">
    <w:abstractNumId w:val="23"/>
  </w:num>
  <w:num w:numId="3" w16cid:durableId="211692777">
    <w:abstractNumId w:val="41"/>
  </w:num>
  <w:num w:numId="4" w16cid:durableId="549152213">
    <w:abstractNumId w:val="31"/>
  </w:num>
  <w:num w:numId="5" w16cid:durableId="1442990384">
    <w:abstractNumId w:val="12"/>
  </w:num>
  <w:num w:numId="6" w16cid:durableId="219290393">
    <w:abstractNumId w:val="25"/>
  </w:num>
  <w:num w:numId="7" w16cid:durableId="985204406">
    <w:abstractNumId w:val="35"/>
  </w:num>
  <w:num w:numId="8" w16cid:durableId="332227622">
    <w:abstractNumId w:val="37"/>
  </w:num>
  <w:num w:numId="9" w16cid:durableId="1570925323">
    <w:abstractNumId w:val="33"/>
  </w:num>
  <w:num w:numId="10" w16cid:durableId="1561474121">
    <w:abstractNumId w:val="32"/>
  </w:num>
  <w:num w:numId="11" w16cid:durableId="466288704">
    <w:abstractNumId w:val="36"/>
  </w:num>
  <w:num w:numId="12" w16cid:durableId="1381130470">
    <w:abstractNumId w:val="38"/>
  </w:num>
  <w:num w:numId="13" w16cid:durableId="580990779">
    <w:abstractNumId w:val="22"/>
  </w:num>
  <w:num w:numId="14" w16cid:durableId="548877540">
    <w:abstractNumId w:val="3"/>
  </w:num>
  <w:num w:numId="15" w16cid:durableId="967660808">
    <w:abstractNumId w:val="26"/>
  </w:num>
  <w:num w:numId="16" w16cid:durableId="825782925">
    <w:abstractNumId w:val="19"/>
  </w:num>
  <w:num w:numId="17" w16cid:durableId="834884241">
    <w:abstractNumId w:val="34"/>
  </w:num>
  <w:num w:numId="18" w16cid:durableId="1198349995">
    <w:abstractNumId w:val="4"/>
  </w:num>
  <w:num w:numId="19" w16cid:durableId="2031683208">
    <w:abstractNumId w:val="40"/>
  </w:num>
  <w:num w:numId="20" w16cid:durableId="874076903">
    <w:abstractNumId w:val="2"/>
  </w:num>
  <w:num w:numId="21" w16cid:durableId="2026857734">
    <w:abstractNumId w:val="30"/>
  </w:num>
  <w:num w:numId="22" w16cid:durableId="1786608924">
    <w:abstractNumId w:val="24"/>
  </w:num>
  <w:num w:numId="23" w16cid:durableId="901675806">
    <w:abstractNumId w:val="27"/>
  </w:num>
  <w:num w:numId="24" w16cid:durableId="1879511786">
    <w:abstractNumId w:val="17"/>
  </w:num>
  <w:num w:numId="25" w16cid:durableId="1912814659">
    <w:abstractNumId w:val="15"/>
  </w:num>
  <w:num w:numId="26" w16cid:durableId="1246300685">
    <w:abstractNumId w:val="20"/>
  </w:num>
  <w:num w:numId="27" w16cid:durableId="247007899">
    <w:abstractNumId w:val="0"/>
  </w:num>
  <w:num w:numId="28" w16cid:durableId="1122461455">
    <w:abstractNumId w:val="39"/>
  </w:num>
  <w:num w:numId="29" w16cid:durableId="1664965611">
    <w:abstractNumId w:val="5"/>
  </w:num>
  <w:num w:numId="30" w16cid:durableId="1218971389">
    <w:abstractNumId w:val="14"/>
  </w:num>
  <w:num w:numId="31" w16cid:durableId="411436957">
    <w:abstractNumId w:val="21"/>
  </w:num>
  <w:num w:numId="32" w16cid:durableId="1912814693">
    <w:abstractNumId w:val="11"/>
  </w:num>
  <w:num w:numId="33" w16cid:durableId="1167552180">
    <w:abstractNumId w:val="10"/>
  </w:num>
  <w:num w:numId="34" w16cid:durableId="374694722">
    <w:abstractNumId w:val="28"/>
  </w:num>
  <w:num w:numId="35" w16cid:durableId="1485970758">
    <w:abstractNumId w:val="8"/>
  </w:num>
  <w:num w:numId="36" w16cid:durableId="1889410596">
    <w:abstractNumId w:val="1"/>
  </w:num>
  <w:num w:numId="37" w16cid:durableId="468938458">
    <w:abstractNumId w:val="9"/>
  </w:num>
  <w:num w:numId="38" w16cid:durableId="1600870264">
    <w:abstractNumId w:val="16"/>
  </w:num>
  <w:num w:numId="39" w16cid:durableId="1532299315">
    <w:abstractNumId w:val="7"/>
  </w:num>
  <w:num w:numId="40" w16cid:durableId="1246308115">
    <w:abstractNumId w:val="18"/>
  </w:num>
  <w:num w:numId="41" w16cid:durableId="1811360888">
    <w:abstractNumId w:val="6"/>
  </w:num>
  <w:num w:numId="42" w16cid:durableId="203962168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4B9"/>
    <w:rsid w:val="00000038"/>
    <w:rsid w:val="00023069"/>
    <w:rsid w:val="00047B9F"/>
    <w:rsid w:val="00051D71"/>
    <w:rsid w:val="00053D33"/>
    <w:rsid w:val="000775CF"/>
    <w:rsid w:val="00077D71"/>
    <w:rsid w:val="00091C84"/>
    <w:rsid w:val="000D3B1D"/>
    <w:rsid w:val="000F6982"/>
    <w:rsid w:val="00114400"/>
    <w:rsid w:val="0012463F"/>
    <w:rsid w:val="00135564"/>
    <w:rsid w:val="00164777"/>
    <w:rsid w:val="0018351D"/>
    <w:rsid w:val="001E0CA0"/>
    <w:rsid w:val="00227B9D"/>
    <w:rsid w:val="00250789"/>
    <w:rsid w:val="00256C70"/>
    <w:rsid w:val="0026140C"/>
    <w:rsid w:val="002B5AF4"/>
    <w:rsid w:val="002C4D0B"/>
    <w:rsid w:val="003323F0"/>
    <w:rsid w:val="003454B9"/>
    <w:rsid w:val="00350946"/>
    <w:rsid w:val="003B3BEC"/>
    <w:rsid w:val="00415145"/>
    <w:rsid w:val="00420AFF"/>
    <w:rsid w:val="00420CAC"/>
    <w:rsid w:val="00432C05"/>
    <w:rsid w:val="00467C22"/>
    <w:rsid w:val="00480DC1"/>
    <w:rsid w:val="00494591"/>
    <w:rsid w:val="004947AA"/>
    <w:rsid w:val="004A5BC6"/>
    <w:rsid w:val="004B5407"/>
    <w:rsid w:val="00575362"/>
    <w:rsid w:val="005942F2"/>
    <w:rsid w:val="005C730B"/>
    <w:rsid w:val="00617B59"/>
    <w:rsid w:val="00660D5D"/>
    <w:rsid w:val="007106B4"/>
    <w:rsid w:val="007223AF"/>
    <w:rsid w:val="00750C59"/>
    <w:rsid w:val="007533D9"/>
    <w:rsid w:val="00756FFE"/>
    <w:rsid w:val="00777697"/>
    <w:rsid w:val="007833AD"/>
    <w:rsid w:val="00791BED"/>
    <w:rsid w:val="00830E14"/>
    <w:rsid w:val="00883047"/>
    <w:rsid w:val="008F6EB8"/>
    <w:rsid w:val="009635AC"/>
    <w:rsid w:val="0099030D"/>
    <w:rsid w:val="009B30A3"/>
    <w:rsid w:val="009C54B1"/>
    <w:rsid w:val="009F6BBF"/>
    <w:rsid w:val="00A042F6"/>
    <w:rsid w:val="00A1082A"/>
    <w:rsid w:val="00A42E5E"/>
    <w:rsid w:val="00AB4985"/>
    <w:rsid w:val="00AF3677"/>
    <w:rsid w:val="00AF51A2"/>
    <w:rsid w:val="00B15361"/>
    <w:rsid w:val="00B3071D"/>
    <w:rsid w:val="00B338D7"/>
    <w:rsid w:val="00B44087"/>
    <w:rsid w:val="00B72BE1"/>
    <w:rsid w:val="00B77A60"/>
    <w:rsid w:val="00B919A1"/>
    <w:rsid w:val="00BA5DBF"/>
    <w:rsid w:val="00BC558F"/>
    <w:rsid w:val="00C122EC"/>
    <w:rsid w:val="00C13BC0"/>
    <w:rsid w:val="00C20735"/>
    <w:rsid w:val="00C66FD2"/>
    <w:rsid w:val="00C844E9"/>
    <w:rsid w:val="00CA7A16"/>
    <w:rsid w:val="00CC1C69"/>
    <w:rsid w:val="00D0597C"/>
    <w:rsid w:val="00D244E0"/>
    <w:rsid w:val="00D768A3"/>
    <w:rsid w:val="00D93CC6"/>
    <w:rsid w:val="00DB01D7"/>
    <w:rsid w:val="00DC4D0E"/>
    <w:rsid w:val="00DE33A8"/>
    <w:rsid w:val="00E038D8"/>
    <w:rsid w:val="00E2621F"/>
    <w:rsid w:val="00E71CDF"/>
    <w:rsid w:val="00E72EE3"/>
    <w:rsid w:val="00E80FD5"/>
    <w:rsid w:val="00E82D54"/>
    <w:rsid w:val="00EA4779"/>
    <w:rsid w:val="00EF4BCE"/>
    <w:rsid w:val="00F1063F"/>
    <w:rsid w:val="00F26F55"/>
    <w:rsid w:val="00F54CFE"/>
    <w:rsid w:val="00F9210E"/>
    <w:rsid w:val="00FC72F7"/>
    <w:rsid w:val="00FF5E8C"/>
    <w:rsid w:val="00FF6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140618"/>
  <w15:chartTrackingRefBased/>
  <w15:docId w15:val="{D43449AF-5356-B045-86A9-4E8B3F403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985"/>
    <w:pPr>
      <w:spacing w:before="120" w:after="120"/>
    </w:pPr>
    <w:rPr>
      <w:rFonts w:ascii="Barlow Semi Condensed" w:hAnsi="Barlow Semi Condensed"/>
      <w:color w:val="000000" w:themeColor="text1"/>
      <w:sz w:val="22"/>
    </w:rPr>
  </w:style>
  <w:style w:type="paragraph" w:styleId="Heading1">
    <w:name w:val="heading 1"/>
    <w:basedOn w:val="Normal"/>
    <w:next w:val="BodyText"/>
    <w:link w:val="Heading1Char"/>
    <w:autoRedefine/>
    <w:uiPriority w:val="9"/>
    <w:qFormat/>
    <w:rsid w:val="003454B9"/>
    <w:pPr>
      <w:outlineLvl w:val="0"/>
    </w:pPr>
    <w:rPr>
      <w:rFonts w:ascii="Barlow Semi Condensed SemiBold" w:hAnsi="Barlow Semi Condensed SemiBold"/>
      <w:color w:val="03AFA4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F6982"/>
    <w:pPr>
      <w:spacing w:before="60"/>
      <w:jc w:val="center"/>
      <w:outlineLvl w:val="1"/>
    </w:pPr>
    <w:rPr>
      <w:rFonts w:ascii="Quicksand" w:hAnsi="Quicksand"/>
      <w:b/>
      <w:bCs/>
      <w:color w:val="001F5F"/>
      <w:w w:val="85"/>
      <w:sz w:val="32"/>
      <w:szCs w:val="32"/>
      <w:u w:color="001F5F"/>
    </w:rPr>
  </w:style>
  <w:style w:type="paragraph" w:styleId="Heading3">
    <w:name w:val="heading 3"/>
    <w:aliases w:val="Table Copy"/>
    <w:basedOn w:val="Normal"/>
    <w:next w:val="Normal"/>
    <w:link w:val="Heading3Char"/>
    <w:autoRedefine/>
    <w:uiPriority w:val="9"/>
    <w:unhideWhenUsed/>
    <w:qFormat/>
    <w:rsid w:val="000D3B1D"/>
    <w:pPr>
      <w:spacing w:before="0" w:after="0"/>
      <w:outlineLvl w:val="2"/>
    </w:pPr>
    <w:rPr>
      <w:kern w:val="0"/>
      <w:sz w:val="20"/>
      <w:szCs w:val="20"/>
      <w14:ligatures w14:val="none"/>
    </w:rPr>
  </w:style>
  <w:style w:type="paragraph" w:styleId="Heading4">
    <w:name w:val="heading 4"/>
    <w:aliases w:val="Table Row Description"/>
    <w:basedOn w:val="NoSpacing"/>
    <w:next w:val="Normal"/>
    <w:link w:val="Heading4Char"/>
    <w:autoRedefine/>
    <w:uiPriority w:val="9"/>
    <w:unhideWhenUsed/>
    <w:qFormat/>
    <w:rsid w:val="000D3B1D"/>
    <w:pPr>
      <w:outlineLvl w:val="3"/>
    </w:pPr>
    <w:rPr>
      <w:color w:val="FFFFFF" w:themeColor="background1"/>
    </w:rPr>
  </w:style>
  <w:style w:type="paragraph" w:styleId="Heading5">
    <w:name w:val="heading 5"/>
    <w:aliases w:val="Table Copy2"/>
    <w:basedOn w:val="Normal"/>
    <w:next w:val="Normal"/>
    <w:link w:val="Heading5Char"/>
    <w:autoRedefine/>
    <w:uiPriority w:val="9"/>
    <w:unhideWhenUsed/>
    <w:qFormat/>
    <w:rsid w:val="00830E14"/>
    <w:pPr>
      <w:keepNext/>
      <w:keepLines/>
      <w:spacing w:before="0" w:after="0"/>
      <w:outlineLvl w:val="4"/>
    </w:pPr>
    <w:rPr>
      <w:rFonts w:eastAsiaTheme="majorEastAsia" w:cstheme="majorBidi"/>
      <w:color w:val="3B3838" w:themeColor="background2" w:themeShade="4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Document Title"/>
    <w:basedOn w:val="Normal"/>
    <w:next w:val="Normal"/>
    <w:link w:val="TitleChar"/>
    <w:autoRedefine/>
    <w:uiPriority w:val="10"/>
    <w:qFormat/>
    <w:rsid w:val="00D768A3"/>
    <w:pPr>
      <w:contextualSpacing/>
    </w:pPr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character" w:customStyle="1" w:styleId="TitleChar">
    <w:name w:val="Title Char"/>
    <w:aliases w:val="Document Title Char"/>
    <w:basedOn w:val="DefaultParagraphFont"/>
    <w:link w:val="Title"/>
    <w:uiPriority w:val="10"/>
    <w:rsid w:val="00D768A3"/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730B"/>
    <w:rPr>
      <w:rFonts w:ascii="Source Sans Pro" w:hAnsi="Source Sans Pro"/>
      <w:color w:val="171717" w:themeColor="background2" w:themeShade="1A"/>
    </w:rPr>
  </w:style>
  <w:style w:type="paragraph" w:styleId="Footer">
    <w:name w:val="footer"/>
    <w:basedOn w:val="Normal"/>
    <w:link w:val="Foot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730B"/>
    <w:rPr>
      <w:rFonts w:ascii="Source Sans Pro" w:hAnsi="Source Sans Pro"/>
      <w:color w:val="171717" w:themeColor="background2" w:themeShade="1A"/>
    </w:rPr>
  </w:style>
  <w:style w:type="character" w:styleId="Hyperlink">
    <w:name w:val="Hyperlink"/>
    <w:basedOn w:val="DefaultParagraphFont"/>
    <w:uiPriority w:val="99"/>
    <w:unhideWhenUsed/>
    <w:rsid w:val="002B5A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AF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B5AF4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454B9"/>
    <w:rPr>
      <w:rFonts w:ascii="Barlow Semi Condensed SemiBold" w:hAnsi="Barlow Semi Condensed SemiBold"/>
      <w:color w:val="03AFA4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F6982"/>
    <w:rPr>
      <w:rFonts w:ascii="Quicksand" w:hAnsi="Quicksand"/>
      <w:b/>
      <w:bCs/>
      <w:color w:val="001F5F"/>
      <w:w w:val="85"/>
      <w:sz w:val="32"/>
      <w:szCs w:val="32"/>
      <w:u w:color="001F5F"/>
    </w:rPr>
  </w:style>
  <w:style w:type="paragraph" w:styleId="NoSpacing">
    <w:name w:val="No Spacing"/>
    <w:aliases w:val="Table Header"/>
    <w:link w:val="NoSpacingChar"/>
    <w:autoRedefine/>
    <w:uiPriority w:val="1"/>
    <w:qFormat/>
    <w:rsid w:val="00256C70"/>
    <w:pPr>
      <w:spacing w:before="120" w:after="120"/>
    </w:pPr>
    <w:rPr>
      <w:rFonts w:ascii="Barlow Semi Condensed SemiBold" w:eastAsiaTheme="minorEastAsia" w:hAnsi="Barlow Semi Condensed SemiBold" w:cstheme="minorHAnsi"/>
      <w:b/>
      <w:color w:val="000000" w:themeColor="text1"/>
      <w:spacing w:val="-2"/>
      <w:w w:val="85"/>
      <w:kern w:val="0"/>
      <w:bdr w:val="none" w:sz="0" w:space="0" w:color="auto" w:frame="1"/>
      <w:lang w:eastAsia="zh-CN"/>
      <w14:ligatures w14:val="none"/>
    </w:rPr>
  </w:style>
  <w:style w:type="character" w:customStyle="1" w:styleId="NoSpacingChar">
    <w:name w:val="No Spacing Char"/>
    <w:aliases w:val="Table Header Char"/>
    <w:basedOn w:val="DefaultParagraphFont"/>
    <w:link w:val="NoSpacing"/>
    <w:uiPriority w:val="1"/>
    <w:rsid w:val="00256C70"/>
    <w:rPr>
      <w:rFonts w:ascii="Barlow Semi Condensed SemiBold" w:eastAsiaTheme="minorEastAsia" w:hAnsi="Barlow Semi Condensed SemiBold" w:cstheme="minorHAnsi"/>
      <w:b/>
      <w:color w:val="000000" w:themeColor="text1"/>
      <w:spacing w:val="-2"/>
      <w:w w:val="85"/>
      <w:kern w:val="0"/>
      <w:bdr w:val="none" w:sz="0" w:space="0" w:color="auto" w:frame="1"/>
      <w:lang w:eastAsia="zh-CN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F1063F"/>
  </w:style>
  <w:style w:type="paragraph" w:styleId="TOCHeading">
    <w:name w:val="TOC Heading"/>
    <w:basedOn w:val="Normal"/>
    <w:next w:val="Normal"/>
    <w:uiPriority w:val="39"/>
    <w:unhideWhenUsed/>
    <w:qFormat/>
    <w:rsid w:val="000F6982"/>
    <w:rPr>
      <w:rFonts w:ascii="Barlow Semi Condensed SemiBold" w:hAnsi="Barlow Semi Condensed SemiBold"/>
      <w:sz w:val="28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C844E9"/>
    <w:rPr>
      <w:rFonts w:asciiTheme="minorHAnsi" w:hAnsiTheme="minorHAnsi" w:cstheme="minorHAnsi"/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C844E9"/>
    <w:pPr>
      <w:spacing w:before="0"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844E9"/>
    <w:pPr>
      <w:spacing w:before="0"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C844E9"/>
    <w:pPr>
      <w:spacing w:before="0"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C844E9"/>
    <w:pPr>
      <w:spacing w:before="0"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C844E9"/>
    <w:pPr>
      <w:spacing w:before="0"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C844E9"/>
    <w:pPr>
      <w:spacing w:before="0"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C844E9"/>
    <w:pPr>
      <w:spacing w:before="0"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C844E9"/>
    <w:pPr>
      <w:spacing w:before="0" w:after="0"/>
      <w:ind w:left="1760"/>
    </w:pPr>
    <w:rPr>
      <w:rFonts w:asciiTheme="minorHAnsi" w:hAnsiTheme="minorHAnsi" w:cstheme="minorHAns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72F7"/>
    <w:pPr>
      <w:numPr>
        <w:ilvl w:val="1"/>
      </w:numPr>
      <w:spacing w:after="160"/>
      <w:jc w:val="center"/>
    </w:pPr>
    <w:rPr>
      <w:rFonts w:ascii="Barlow Semi Condensed SemiBold" w:eastAsiaTheme="minorEastAsia" w:hAnsi="Barlow Semi Condensed SemiBold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C72F7"/>
    <w:rPr>
      <w:rFonts w:ascii="Barlow Semi Condensed SemiBold" w:eastAsiaTheme="minorEastAsia" w:hAnsi="Barlow Semi Condensed SemiBold"/>
      <w:color w:val="5A5A5A" w:themeColor="text1" w:themeTint="A5"/>
      <w:spacing w:val="15"/>
      <w:sz w:val="22"/>
      <w:szCs w:val="22"/>
    </w:rPr>
  </w:style>
  <w:style w:type="paragraph" w:styleId="ListParagraph">
    <w:name w:val="List Paragraph"/>
    <w:aliases w:val="Bullet List"/>
    <w:basedOn w:val="Normal"/>
    <w:link w:val="ListParagraphChar"/>
    <w:autoRedefine/>
    <w:uiPriority w:val="34"/>
    <w:qFormat/>
    <w:rsid w:val="00F26F55"/>
    <w:pPr>
      <w:numPr>
        <w:numId w:val="42"/>
      </w:numPr>
      <w:tabs>
        <w:tab w:val="left" w:pos="3789"/>
      </w:tabs>
      <w:spacing w:before="0" w:after="160" w:line="259" w:lineRule="auto"/>
      <w:contextualSpacing/>
    </w:pPr>
    <w:rPr>
      <w:kern w:val="0"/>
      <w:szCs w:val="22"/>
      <w14:ligatures w14:val="none"/>
    </w:rPr>
  </w:style>
  <w:style w:type="character" w:customStyle="1" w:styleId="Heading3Char">
    <w:name w:val="Heading 3 Char"/>
    <w:aliases w:val="Table Copy Char"/>
    <w:basedOn w:val="DefaultParagraphFont"/>
    <w:link w:val="Heading3"/>
    <w:uiPriority w:val="9"/>
    <w:rsid w:val="000D3B1D"/>
    <w:rPr>
      <w:rFonts w:ascii="Barlow Semi Condensed" w:hAnsi="Barlow Semi Condensed"/>
      <w:color w:val="000000" w:themeColor="text1"/>
      <w:kern w:val="0"/>
      <w:sz w:val="20"/>
      <w:szCs w:val="20"/>
      <w14:ligatures w14:val="none"/>
    </w:rPr>
  </w:style>
  <w:style w:type="character" w:customStyle="1" w:styleId="Heading4Char">
    <w:name w:val="Heading 4 Char"/>
    <w:aliases w:val="Table Row Description Char"/>
    <w:basedOn w:val="DefaultParagraphFont"/>
    <w:link w:val="Heading4"/>
    <w:uiPriority w:val="9"/>
    <w:rsid w:val="000D3B1D"/>
    <w:rPr>
      <w:rFonts w:ascii="Barlow Semi Condensed SemiBold" w:eastAsiaTheme="minorEastAsia" w:hAnsi="Barlow Semi Condensed SemiBold"/>
      <w:color w:val="FFFFFF" w:themeColor="background1"/>
      <w:kern w:val="0"/>
      <w:sz w:val="22"/>
      <w:szCs w:val="22"/>
      <w:lang w:eastAsia="zh-CN"/>
      <w14:ligatures w14:val="none"/>
    </w:rPr>
  </w:style>
  <w:style w:type="table" w:styleId="TableGrid">
    <w:name w:val="Table Grid"/>
    <w:basedOn w:val="TableNormal"/>
    <w:uiPriority w:val="39"/>
    <w:rsid w:val="00756FF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756FFE"/>
    <w:rPr>
      <w:sz w:val="22"/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DESESectionHeader">
    <w:name w:val="DESE Section Header"/>
    <w:basedOn w:val="Normal"/>
    <w:link w:val="DESESectionHeaderChar"/>
    <w:rsid w:val="00756FFE"/>
    <w:pPr>
      <w:spacing w:before="0" w:after="0"/>
    </w:pPr>
    <w:rPr>
      <w:rFonts w:asciiTheme="minorHAnsi" w:hAnsiTheme="minorHAnsi"/>
      <w:b/>
      <w:bCs/>
      <w:kern w:val="0"/>
      <w:sz w:val="24"/>
      <w14:ligatures w14:val="none"/>
    </w:rPr>
  </w:style>
  <w:style w:type="paragraph" w:customStyle="1" w:styleId="DESEStandard">
    <w:name w:val="DESE Standard"/>
    <w:basedOn w:val="Normal"/>
    <w:link w:val="DESEStandardChar"/>
    <w:rsid w:val="00756FFE"/>
    <w:pPr>
      <w:spacing w:before="0" w:after="0"/>
    </w:pPr>
    <w:rPr>
      <w:rFonts w:asciiTheme="minorHAnsi" w:hAnsiTheme="minorHAnsi"/>
      <w:b/>
      <w:bCs/>
      <w:color w:val="002060"/>
      <w:kern w:val="0"/>
      <w:sz w:val="24"/>
      <w14:ligatures w14:val="none"/>
    </w:rPr>
  </w:style>
  <w:style w:type="character" w:customStyle="1" w:styleId="DESESectionHeaderChar">
    <w:name w:val="DESE Section Header Char"/>
    <w:basedOn w:val="DefaultParagraphFont"/>
    <w:link w:val="DESESectionHeader"/>
    <w:rsid w:val="00756FFE"/>
    <w:rPr>
      <w:b/>
      <w:bCs/>
      <w:color w:val="FFFFFF" w:themeColor="background1"/>
      <w:kern w:val="0"/>
      <w14:ligatures w14:val="none"/>
    </w:rPr>
  </w:style>
  <w:style w:type="character" w:customStyle="1" w:styleId="DESEStandardChar">
    <w:name w:val="DESE Standard Char"/>
    <w:basedOn w:val="DefaultParagraphFont"/>
    <w:link w:val="DESEStandard"/>
    <w:rsid w:val="00756FFE"/>
    <w:rPr>
      <w:b/>
      <w:bCs/>
      <w:color w:val="002060"/>
      <w:kern w:val="0"/>
      <w14:ligatures w14:val="none"/>
    </w:rPr>
  </w:style>
  <w:style w:type="paragraph" w:styleId="BodyText">
    <w:name w:val="Body Text"/>
    <w:basedOn w:val="Normal"/>
    <w:link w:val="BodyTextChar"/>
    <w:uiPriority w:val="1"/>
    <w:qFormat/>
    <w:rsid w:val="003454B9"/>
    <w:pPr>
      <w:widowControl w:val="0"/>
      <w:autoSpaceDE w:val="0"/>
      <w:autoSpaceDN w:val="0"/>
      <w:spacing w:before="0" w:after="0"/>
    </w:pPr>
    <w:rPr>
      <w:rFonts w:ascii="Arial" w:eastAsia="Arial" w:hAnsi="Arial" w:cs="Arial"/>
      <w:color w:val="auto"/>
      <w:kern w:val="0"/>
      <w:szCs w:val="22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3454B9"/>
    <w:rPr>
      <w:rFonts w:ascii="Arial" w:eastAsia="Arial" w:hAnsi="Arial" w:cs="Arial"/>
      <w:kern w:val="0"/>
      <w:sz w:val="22"/>
      <w:szCs w:val="22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9635AC"/>
    <w:pPr>
      <w:widowControl w:val="0"/>
      <w:autoSpaceDE w:val="0"/>
      <w:autoSpaceDN w:val="0"/>
      <w:spacing w:before="0" w:after="0"/>
      <w:ind w:left="86"/>
    </w:pPr>
    <w:rPr>
      <w:rFonts w:ascii="Arial" w:eastAsia="Arial" w:hAnsi="Arial" w:cs="Arial"/>
      <w:color w:val="auto"/>
      <w:kern w:val="0"/>
      <w:szCs w:val="22"/>
      <w14:ligatures w14:val="none"/>
    </w:rPr>
  </w:style>
  <w:style w:type="numbering" w:customStyle="1" w:styleId="CurrentList1">
    <w:name w:val="Current List1"/>
    <w:uiPriority w:val="99"/>
    <w:rsid w:val="000775CF"/>
    <w:pPr>
      <w:numPr>
        <w:numId w:val="37"/>
      </w:numPr>
    </w:pPr>
  </w:style>
  <w:style w:type="character" w:customStyle="1" w:styleId="Heading5Char">
    <w:name w:val="Heading 5 Char"/>
    <w:aliases w:val="Table Copy2 Char"/>
    <w:basedOn w:val="DefaultParagraphFont"/>
    <w:link w:val="Heading5"/>
    <w:uiPriority w:val="9"/>
    <w:rsid w:val="00830E14"/>
    <w:rPr>
      <w:rFonts w:ascii="Barlow Semi Condensed" w:eastAsiaTheme="majorEastAsia" w:hAnsi="Barlow Semi Condensed" w:cstheme="majorBidi"/>
      <w:color w:val="3B3838" w:themeColor="background2" w:themeShade="40"/>
      <w:sz w:val="20"/>
    </w:rPr>
  </w:style>
  <w:style w:type="paragraph" w:styleId="NormalWeb">
    <w:name w:val="Normal (Web)"/>
    <w:basedOn w:val="Normal"/>
    <w:uiPriority w:val="99"/>
    <w:unhideWhenUsed/>
    <w:rsid w:val="007533D9"/>
    <w:pPr>
      <w:spacing w:before="0" w:after="200"/>
    </w:pPr>
    <w:rPr>
      <w:rFonts w:ascii="Times New Roman" w:eastAsia="Calibri" w:hAnsi="Times New Roman" w:cs="Times New Roman"/>
      <w:color w:val="auto"/>
      <w:kern w:val="0"/>
      <w:sz w:val="24"/>
      <w14:ligatures w14:val="none"/>
    </w:rPr>
  </w:style>
  <w:style w:type="character" w:customStyle="1" w:styleId="ListParagraphChar">
    <w:name w:val="List Paragraph Char"/>
    <w:aliases w:val="Bullet List Char"/>
    <w:link w:val="ListParagraph"/>
    <w:uiPriority w:val="34"/>
    <w:rsid w:val="00F26F55"/>
    <w:rPr>
      <w:rFonts w:ascii="Barlow Semi Condensed" w:hAnsi="Barlow Semi Condensed"/>
      <w:color w:val="000000" w:themeColor="text1"/>
      <w:kern w:val="0"/>
      <w:sz w:val="22"/>
      <w:szCs w:val="22"/>
      <w14:ligatures w14:val="none"/>
    </w:rPr>
  </w:style>
  <w:style w:type="table" w:styleId="GridTable4-Accent1">
    <w:name w:val="Grid Table 4 Accent 1"/>
    <w:basedOn w:val="TableNormal"/>
    <w:uiPriority w:val="49"/>
    <w:rsid w:val="00B338D7"/>
    <w:rPr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B338D7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experienceleague.adobe.com/en/docs/certification/program/technical-certifications/aem/aem-expert/aem-devops-e-engineer" TargetMode="External"/><Relationship Id="rId21" Type="http://schemas.openxmlformats.org/officeDocument/2006/relationships/hyperlink" Target="https://learn.microsoft.com/en-us/credentials/certifications/exams/98-375/" TargetMode="External"/><Relationship Id="rId42" Type="http://schemas.openxmlformats.org/officeDocument/2006/relationships/hyperlink" Target="https://www.peoplecert.org/browse-certifications/software-development-and-testing/PeopleCert-Software-Quality-52/certified-software-quality-analyst-csqa-3651" TargetMode="External"/><Relationship Id="rId47" Type="http://schemas.openxmlformats.org/officeDocument/2006/relationships/hyperlink" Target="https://www.cloudcredential.org/certifications/cloud/pcsa/" TargetMode="External"/><Relationship Id="rId63" Type="http://schemas.openxmlformats.org/officeDocument/2006/relationships/hyperlink" Target="https://experienceleague.adobe.com/en/docs/certification/program/technical-certifications/acc/acc-master/acc-m-developer" TargetMode="External"/><Relationship Id="rId68" Type="http://schemas.openxmlformats.org/officeDocument/2006/relationships/hyperlink" Target="https://www.bmc.com/content/dam/bmc/education/Abstract_ASSR-CERT-TCOXXX-PA.pdf" TargetMode="External"/><Relationship Id="rId16" Type="http://schemas.openxmlformats.org/officeDocument/2006/relationships/hyperlink" Target="https://learn.microsoft.com/en-us/credentials/certifications/mta-introduction-to-programming-using-javascript/?WT.mc_id=techcom_learn-blog-wwl" TargetMode="External"/><Relationship Id="rId11" Type="http://schemas.openxmlformats.org/officeDocument/2006/relationships/hyperlink" Target="https://www.osha.com/courses/10-hour-general.html" TargetMode="External"/><Relationship Id="rId24" Type="http://schemas.openxmlformats.org/officeDocument/2006/relationships/hyperlink" Target="https://www.comptia.org/certifications/security" TargetMode="External"/><Relationship Id="rId32" Type="http://schemas.openxmlformats.org/officeDocument/2006/relationships/hyperlink" Target="https://learn.microsoft.com/en-us/credentials/certifications/power-platform-functional-consultant-associate/?practice-assessment-type=certification" TargetMode="External"/><Relationship Id="rId37" Type="http://schemas.openxmlformats.org/officeDocument/2006/relationships/hyperlink" Target="https://www.scrum.org/assessments/professional-scrum-master-iii-certification?utm_source=google&amp;utm_medium=adwords&amp;utm_id=psmii&amp;adgroup=%7bgroupid%7d&amp;gad_source=1&amp;gclid=EAIaIQobChMI6pC91P-ShgMVO0L_AR2RMwmhEAAYASAAEgIxyPD_BwE" TargetMode="External"/><Relationship Id="rId40" Type="http://schemas.openxmlformats.org/officeDocument/2006/relationships/hyperlink" Target="https://astqb.org/certifications/" TargetMode="External"/><Relationship Id="rId45" Type="http://schemas.openxmlformats.org/officeDocument/2006/relationships/hyperlink" Target="https://www.computer.org/product/education/professional-software-developer-certification" TargetMode="External"/><Relationship Id="rId53" Type="http://schemas.openxmlformats.org/officeDocument/2006/relationships/hyperlink" Target="https://cloud.google.com/learn/certification/cloud-developer" TargetMode="External"/><Relationship Id="rId58" Type="http://schemas.openxmlformats.org/officeDocument/2006/relationships/hyperlink" Target="https://www.bmc.com/education/courses/certified-associate-truesight-operations-management-11-x-online-exam.html" TargetMode="External"/><Relationship Id="rId66" Type="http://schemas.openxmlformats.org/officeDocument/2006/relationships/hyperlink" Target="https://www.bmc.com/education/courses/certified-associate-truesight-capacity-optimization-11x-for-users-online-exam.html" TargetMode="External"/><Relationship Id="rId74" Type="http://schemas.openxmlformats.org/officeDocument/2006/relationships/header" Target="header1.xml"/><Relationship Id="rId79" Type="http://schemas.openxmlformats.org/officeDocument/2006/relationships/fontTable" Target="fontTable.xml"/><Relationship Id="rId5" Type="http://schemas.openxmlformats.org/officeDocument/2006/relationships/numbering" Target="numbering.xml"/><Relationship Id="rId61" Type="http://schemas.openxmlformats.org/officeDocument/2006/relationships/hyperlink" Target="https://www.sap.com/index.html" TargetMode="External"/><Relationship Id="rId19" Type="http://schemas.openxmlformats.org/officeDocument/2006/relationships/hyperlink" Target="https://support.microsoft.com/en-us/topic/earn-a-microsoft-technology-associate-mta-certification-357215d0-31ce-0620-feba-1bb60165b770" TargetMode="External"/><Relationship Id="rId14" Type="http://schemas.openxmlformats.org/officeDocument/2006/relationships/hyperlink" Target="https://certiport.pearsonvue.com/Certifications/ITSpecialist/Certification/Certify.aspx" TargetMode="External"/><Relationship Id="rId22" Type="http://schemas.openxmlformats.org/officeDocument/2006/relationships/hyperlink" Target="https://www.comptia.org/certifications/a" TargetMode="External"/><Relationship Id="rId27" Type="http://schemas.openxmlformats.org/officeDocument/2006/relationships/hyperlink" Target="https://www.ibm.com/training/" TargetMode="External"/><Relationship Id="rId30" Type="http://schemas.openxmlformats.org/officeDocument/2006/relationships/hyperlink" Target="https://www.cloudcredential.org/certifications/internet-of-things/iotf/" TargetMode="External"/><Relationship Id="rId35" Type="http://schemas.openxmlformats.org/officeDocument/2006/relationships/hyperlink" Target="https://www.cloudcredential.org/certifications/big-data/bdf/" TargetMode="External"/><Relationship Id="rId43" Type="http://schemas.openxmlformats.org/officeDocument/2006/relationships/hyperlink" Target="https://www.istqb.org/certifications/test-manager" TargetMode="External"/><Relationship Id="rId48" Type="http://schemas.openxmlformats.org/officeDocument/2006/relationships/hyperlink" Target="https://www.cloudcredential.org/certifications/cloud/cta/" TargetMode="External"/><Relationship Id="rId56" Type="http://schemas.openxmlformats.org/officeDocument/2006/relationships/hyperlink" Target="https://www.isa.org/certification/cap" TargetMode="External"/><Relationship Id="rId64" Type="http://schemas.openxmlformats.org/officeDocument/2006/relationships/hyperlink" Target="https://experienceleague.adobe.com/en/docs/certification/program/technical-certifications/aa/aa-expert/aa-e-developer" TargetMode="External"/><Relationship Id="rId69" Type="http://schemas.openxmlformats.org/officeDocument/2006/relationships/hyperlink" Target="https://hfi.training/na/certifications/cua" TargetMode="External"/><Relationship Id="rId77" Type="http://schemas.openxmlformats.org/officeDocument/2006/relationships/header" Target="header2.xml"/><Relationship Id="rId8" Type="http://schemas.openxmlformats.org/officeDocument/2006/relationships/webSettings" Target="webSettings.xml"/><Relationship Id="rId51" Type="http://schemas.openxmlformats.org/officeDocument/2006/relationships/hyperlink" Target="https://learning.sap.com/learning-journeys/develop-advanced-extensions-with-sap-cloud-sdk" TargetMode="External"/><Relationship Id="rId72" Type="http://schemas.openxmlformats.org/officeDocument/2006/relationships/hyperlink" Target="https://astqb.org/certifications/" TargetMode="External"/><Relationship Id="rId80" Type="http://schemas.openxmlformats.org/officeDocument/2006/relationships/theme" Target="theme/theme1.xml"/><Relationship Id="rId3" Type="http://schemas.openxmlformats.org/officeDocument/2006/relationships/customXml" Target="../customXml/item3.xml"/><Relationship Id="rId12" Type="http://schemas.openxmlformats.org/officeDocument/2006/relationships/hyperlink" Target="https://www.comptia.org/certifications/it-fundamentals" TargetMode="External"/><Relationship Id="rId17" Type="http://schemas.openxmlformats.org/officeDocument/2006/relationships/hyperlink" Target="https://www.istqb.org/" TargetMode="External"/><Relationship Id="rId25" Type="http://schemas.openxmlformats.org/officeDocument/2006/relationships/hyperlink" Target="https://learn.microsoft.com/en-us/credentials/certifications/d365-business-central-developer-associate/?practice-assessment-type=certification" TargetMode="External"/><Relationship Id="rId33" Type="http://schemas.openxmlformats.org/officeDocument/2006/relationships/hyperlink" Target="https://learn.microsoft.com/en-us/credentials/certifications/azure-developer/?practice-assessment-type=certification" TargetMode="External"/><Relationship Id="rId38" Type="http://schemas.openxmlformats.org/officeDocument/2006/relationships/hyperlink" Target="https://www.cisco.com/site/us/en/learn/training-certifications/certifications/devnet/associate/index.html" TargetMode="External"/><Relationship Id="rId46" Type="http://schemas.openxmlformats.org/officeDocument/2006/relationships/hyperlink" Target="https://www.computer.org/product/education/professional-software-engineering-master-certification" TargetMode="External"/><Relationship Id="rId59" Type="http://schemas.openxmlformats.org/officeDocument/2006/relationships/hyperlink" Target="https://education.oracle.com/oracle-linux-8-advanced-system-administration/pexam_1Z0-106" TargetMode="External"/><Relationship Id="rId67" Type="http://schemas.openxmlformats.org/officeDocument/2006/relationships/hyperlink" Target="https://certnexus.com/certified-internet-of-things-practitioner-ciotp/" TargetMode="External"/><Relationship Id="rId20" Type="http://schemas.openxmlformats.org/officeDocument/2006/relationships/hyperlink" Target="https://learn.microsoft.com/en-us/credentials/certifications/exams/98-383/" TargetMode="External"/><Relationship Id="rId41" Type="http://schemas.openxmlformats.org/officeDocument/2006/relationships/hyperlink" Target="https://etai.org/test_sites.html" TargetMode="External"/><Relationship Id="rId54" Type="http://schemas.openxmlformats.org/officeDocument/2006/relationships/hyperlink" Target="https://learn.microsoft.com/en-us/credentials/certifications/m365-administrator-expert/" TargetMode="External"/><Relationship Id="rId62" Type="http://schemas.openxmlformats.org/officeDocument/2006/relationships/hyperlink" Target="https://experienceleague.adobe.com/en/docs/certification/program/technical-certifications/aem/aem-expert/aem-forms-e-developer" TargetMode="External"/><Relationship Id="rId70" Type="http://schemas.openxmlformats.org/officeDocument/2006/relationships/hyperlink" Target="https://learn.ni.com/pages/certified-labview-embedded-developer" TargetMode="External"/><Relationship Id="rId75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learn.microsoft.com/en-us/training/modules/intro-to-python/" TargetMode="External"/><Relationship Id="rId23" Type="http://schemas.openxmlformats.org/officeDocument/2006/relationships/hyperlink" Target="https://www.comptia.org/certifications/network" TargetMode="External"/><Relationship Id="rId28" Type="http://schemas.openxmlformats.org/officeDocument/2006/relationships/hyperlink" Target="https://www.ibm.com/training/certification/ibm-certified-solution-advisor-devops-v2-C0002402" TargetMode="External"/><Relationship Id="rId36" Type="http://schemas.openxmlformats.org/officeDocument/2006/relationships/hyperlink" Target="https://www.scrum.org/assessments/professional-scrum-master-ii-certification?utm_source=google&amp;utm_medium=adwords&amp;utm_id=psmii&amp;adgroup=%7bgroupid%7d&amp;gad_source=1&amp;gclid=EAIaIQobChMIxKKczv-ShgMVgDQIBR3TCA54EAAYAiAAEgKlO_D_BwE" TargetMode="External"/><Relationship Id="rId49" Type="http://schemas.openxmlformats.org/officeDocument/2006/relationships/hyperlink" Target="https://www.computer.org/product/education/professional-software-engineering-master-certification" TargetMode="External"/><Relationship Id="rId57" Type="http://schemas.openxmlformats.org/officeDocument/2006/relationships/hyperlink" Target="https://www.ibm.com/training/certification/ibm-certified-deployment-professional-tivoli-monitoring-v63-24002909" TargetMode="External"/><Relationship Id="rId10" Type="http://schemas.openxmlformats.org/officeDocument/2006/relationships/endnotes" Target="endnotes.xml"/><Relationship Id="rId31" Type="http://schemas.openxmlformats.org/officeDocument/2006/relationships/hyperlink" Target="https://learn.microsoft.com/en-us/credentials/certifications/power-platform-developer-associate/?practice-assessment-type=certification" TargetMode="External"/><Relationship Id="rId44" Type="http://schemas.openxmlformats.org/officeDocument/2006/relationships/hyperlink" Target="https://www.cloudcredential.org/certifications/cloud/pcsa/" TargetMode="External"/><Relationship Id="rId52" Type="http://schemas.openxmlformats.org/officeDocument/2006/relationships/hyperlink" Target="https://learn.microsoft.com/en-us/credentials/certifications/azure-ai-engineer/?practice-assessment-type=certification" TargetMode="External"/><Relationship Id="rId60" Type="http://schemas.openxmlformats.org/officeDocument/2006/relationships/hyperlink" Target="https://www.ibm.com/training/certification/ibm-certified-specialist-rational-doors-next-generation-38008101" TargetMode="External"/><Relationship Id="rId65" Type="http://schemas.openxmlformats.org/officeDocument/2006/relationships/hyperlink" Target="https://www.ibm.com/training/certification/ibm-certified-solutions-specialist-rational-team-concert-v6-38004203" TargetMode="External"/><Relationship Id="rId73" Type="http://schemas.openxmlformats.org/officeDocument/2006/relationships/hyperlink" Target="https://www.peoplecert.org/browse-certifications/software-development-and-testing/PeopleCert-Business-Analysis-50/certified-associate-business-analyst-caba-3655" TargetMode="External"/><Relationship Id="rId78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s://certiport.pearsonvue.com/Certifications/ITSpecialist/Certification/Certify.aspx" TargetMode="External"/><Relationship Id="rId18" Type="http://schemas.openxmlformats.org/officeDocument/2006/relationships/hyperlink" Target="https://aws.amazon.com/certification/certified-developer-associate/" TargetMode="External"/><Relationship Id="rId39" Type="http://schemas.openxmlformats.org/officeDocument/2006/relationships/hyperlink" Target="https://www.cisco.com/site/us/en/learn/training-certifications/certifications/devnet/professional/index.html" TargetMode="External"/><Relationship Id="rId34" Type="http://schemas.openxmlformats.org/officeDocument/2006/relationships/hyperlink" Target="https://training.linuxfoundation.org/certification/linux-foundation-certified-sysadmin-lfcs/" TargetMode="External"/><Relationship Id="rId50" Type="http://schemas.openxmlformats.org/officeDocument/2006/relationships/hyperlink" Target="https://cloud.google.com/learn/certification/cloud-devops-engineer" TargetMode="External"/><Relationship Id="rId55" Type="http://schemas.openxmlformats.org/officeDocument/2006/relationships/hyperlink" Target="https://learn.microsoft.com/en-us/credentials/certifications/azure-iot-developer-specialty/renew/" TargetMode="External"/><Relationship Id="rId76" Type="http://schemas.openxmlformats.org/officeDocument/2006/relationships/footer" Target="footer2.xml"/><Relationship Id="rId7" Type="http://schemas.openxmlformats.org/officeDocument/2006/relationships/settings" Target="settings.xml"/><Relationship Id="rId71" Type="http://schemas.openxmlformats.org/officeDocument/2006/relationships/hyperlink" Target="https://www.sas.com/en_us/certification/exam-content-guides/advanced-programmer-sas94.html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avaya-learning.com/lms/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karistillman/Library/Group%20Containers/UBF8T346G9.Office/User%20Content.localized/Templates.localized/LMA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D904923ADCA64D88227C5A2F741E51" ma:contentTypeVersion="13" ma:contentTypeDescription="Create a new document." ma:contentTypeScope="" ma:versionID="8d766f63dfee60ed0286346ffa2a23e9">
  <xsd:schema xmlns:xsd="http://www.w3.org/2001/XMLSchema" xmlns:xs="http://www.w3.org/2001/XMLSchema" xmlns:p="http://schemas.microsoft.com/office/2006/metadata/properties" xmlns:ns2="b3b8b72d-b4bc-44ca-a047-10de6f9d3a60" xmlns:ns3="ba773e81-1947-40c5-b124-992f310c7f08" targetNamespace="http://schemas.microsoft.com/office/2006/metadata/properties" ma:root="true" ma:fieldsID="8890b8a9559eda8bc4f7b7cbe464a5aa" ns2:_="" ns3:_="">
    <xsd:import namespace="b3b8b72d-b4bc-44ca-a047-10de6f9d3a60"/>
    <xsd:import namespace="ba773e81-1947-40c5-b124-992f310c7f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b8b72d-b4bc-44ca-a047-10de6f9d3a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301727d8-8d20-4bf0-a24c-ca0d671e34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773e81-1947-40c5-b124-992f310c7f0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3a6898cb-b7f7-46cc-99d0-70a4af5e0125}" ma:internalName="TaxCatchAll" ma:showField="CatchAllData" ma:web="ba773e81-1947-40c5-b124-992f310c7f0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3b8b72d-b4bc-44ca-a047-10de6f9d3a60">
      <Terms xmlns="http://schemas.microsoft.com/office/infopath/2007/PartnerControls"/>
    </lcf76f155ced4ddcb4097134ff3c332f>
    <TaxCatchAll xmlns="ba773e81-1947-40c5-b124-992f310c7f08" xsi:nil="true"/>
  </documentManagement>
</p:properties>
</file>

<file path=customXml/itemProps1.xml><?xml version="1.0" encoding="utf-8"?>
<ds:datastoreItem xmlns:ds="http://schemas.openxmlformats.org/officeDocument/2006/customXml" ds:itemID="{F4AC9C4E-487C-4E7C-AF1D-BC4A56E8EB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b8b72d-b4bc-44ca-a047-10de6f9d3a60"/>
    <ds:schemaRef ds:uri="ba773e81-1947-40c5-b124-992f310c7f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BD03B8-3999-5E44-83C2-C6FB58555D9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E00858E-FD00-4FFF-99E6-90BA9D53522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76B4CE8-3187-4251-8D25-07AA619D3AF0}">
  <ds:schemaRefs>
    <ds:schemaRef ds:uri="http://schemas.microsoft.com/office/2006/metadata/properties"/>
    <ds:schemaRef ds:uri="http://schemas.microsoft.com/office/infopath/2007/PartnerControls"/>
    <ds:schemaRef ds:uri="b3b8b72d-b4bc-44ca-a047-10de6f9d3a60"/>
    <ds:schemaRef ds:uri="ba773e81-1947-40c5-b124-992f310c7f0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LMA_Template.dotx</Template>
  <TotalTime>14</TotalTime>
  <Pages>4</Pages>
  <Words>1681</Words>
  <Characters>9585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Programming and Web Development Credentials of Value</vt:lpstr>
    </vt:vector>
  </TitlesOfParts>
  <Company/>
  <LinksUpToDate>false</LinksUpToDate>
  <CharactersWithSpaces>11244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Programming and Web Development Credentials of Value</dc:title>
  <dc:subject>September, 2023</dc:subject>
  <dc:creator>Kari Stillman - NS4ed</dc:creator>
  <cp:keywords/>
  <dc:description/>
  <cp:lastModifiedBy>Tracey Bryan</cp:lastModifiedBy>
  <cp:revision>4</cp:revision>
  <cp:lastPrinted>2025-06-06T11:17:00Z</cp:lastPrinted>
  <dcterms:created xsi:type="dcterms:W3CDTF">2025-06-06T11:13:00Z</dcterms:created>
  <dcterms:modified xsi:type="dcterms:W3CDTF">2025-06-06T12:59:00Z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0x010100BED904923ADCA64D88227C5A2F741E51</vt:lpwstr>
  </property>
  <property fmtid="{D5CDD505-2E9C-101B-9397-08002B2CF9AE}" pid="3" name="MediaServiceImageTags">
    <vt:lpwstr/>
  </property>
</Properties>
</file>